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2AECA" w14:textId="77777777" w:rsidR="00C646B1" w:rsidRDefault="00C646B1" w:rsidP="00C646B1">
      <w:pPr>
        <w:pStyle w:val="berschrift1"/>
        <w:rPr>
          <w:rFonts w:ascii="Euclid Circular A" w:hAnsi="Euclid Circular A"/>
          <w:color w:val="auto"/>
          <w:lang w:val="de-CH"/>
        </w:rPr>
      </w:pPr>
      <w:r w:rsidRPr="00C646B1">
        <w:rPr>
          <w:rFonts w:ascii="Euclid Circular A" w:hAnsi="Euclid Circular A"/>
          <w:color w:val="auto"/>
          <w:lang w:val="de-CH"/>
        </w:rPr>
        <w:t>Interessensbekundung: Organisation eines Junioren-Weltcups ab 2027/28</w:t>
      </w:r>
    </w:p>
    <w:p w14:paraId="131E1C62" w14:textId="77777777" w:rsidR="00C646B1" w:rsidRPr="00C646B1" w:rsidRDefault="00C646B1" w:rsidP="00C646B1">
      <w:pPr>
        <w:rPr>
          <w:lang w:val="de-CH"/>
        </w:rPr>
      </w:pPr>
    </w:p>
    <w:p w14:paraId="11084557" w14:textId="77777777" w:rsidR="00C646B1" w:rsidRPr="00C646B1" w:rsidRDefault="00C646B1" w:rsidP="00C646B1">
      <w:pPr>
        <w:rPr>
          <w:rFonts w:ascii="Euclid Circular A" w:hAnsi="Euclid Circular A"/>
          <w:lang w:val="de-CH"/>
        </w:rPr>
      </w:pPr>
      <w:r w:rsidRPr="00C646B1">
        <w:rPr>
          <w:rFonts w:ascii="Euclid Circular A" w:hAnsi="Euclid Circular A"/>
          <w:lang w:val="de-CH"/>
        </w:rPr>
        <w:t xml:space="preserve">Bitte bis am </w:t>
      </w:r>
      <w:r w:rsidRPr="00C646B1">
        <w:rPr>
          <w:rFonts w:ascii="Euclid Circular A" w:hAnsi="Euclid Circular A"/>
          <w:b/>
          <w:lang w:val="de-CH"/>
        </w:rPr>
        <w:t>31. Oktober 2026</w:t>
      </w:r>
      <w:r w:rsidRPr="00C646B1">
        <w:rPr>
          <w:rFonts w:ascii="Euclid Circular A" w:hAnsi="Euclid Circular A"/>
          <w:lang w:val="de-CH"/>
        </w:rPr>
        <w:t xml:space="preserve"> an alessio.pietra@swiss-fencing.ch senden. Die Angaben sind unverbindlich. Gehen mehrere Interessensbekundungen ein, folgt eine zweite, detailliertere Auswahlphase mit einem ausführlichen </w:t>
      </w:r>
      <w:proofErr w:type="spellStart"/>
      <w:r w:rsidRPr="00C646B1">
        <w:rPr>
          <w:rFonts w:ascii="Euclid Circular A" w:hAnsi="Euclid Circular A"/>
          <w:lang w:val="de-CH"/>
        </w:rPr>
        <w:t>Kandidaturdossier</w:t>
      </w:r>
      <w:proofErr w:type="spellEnd"/>
      <w:r w:rsidRPr="00C646B1">
        <w:rPr>
          <w:rFonts w:ascii="Euclid Circular A" w:hAnsi="Euclid Circular A"/>
          <w:lang w:val="de-CH"/>
        </w:rPr>
        <w:t>.</w:t>
      </w:r>
    </w:p>
    <w:p w14:paraId="0558D8CD" w14:textId="77777777" w:rsidR="00C646B1" w:rsidRPr="00C646B1" w:rsidRDefault="00C646B1" w:rsidP="00C646B1">
      <w:pPr>
        <w:rPr>
          <w:rFonts w:ascii="Euclid Circular A" w:hAnsi="Euclid Circular A"/>
          <w:lang w:val="de-CH"/>
        </w:rPr>
      </w:pPr>
      <w:r w:rsidRPr="00C646B1">
        <w:rPr>
          <w:rFonts w:ascii="Euclid Circular A" w:hAnsi="Euclid Circular A"/>
          <w:lang w:val="de-CH"/>
        </w:rPr>
        <w:t>Der Junioren-Weltcup im Herrendegen umfasst drei Tage: Freitag Kadetten Einzel, Samstag Junioren Einzel, Sonntag Junioren Team, mit mindestens 16 bzw. 24 Pisten.</w:t>
      </w:r>
    </w:p>
    <w:p w14:paraId="3C81DACF" w14:textId="77777777" w:rsidR="00C646B1" w:rsidRPr="00C646B1" w:rsidRDefault="00C646B1" w:rsidP="00C646B1">
      <w:pPr>
        <w:pStyle w:val="berschrift2"/>
        <w:rPr>
          <w:rFonts w:ascii="Euclid Circular A" w:hAnsi="Euclid Circular A"/>
          <w:color w:val="auto"/>
        </w:rPr>
      </w:pPr>
      <w:r w:rsidRPr="00C646B1">
        <w:rPr>
          <w:rFonts w:ascii="Euclid Circular A" w:hAnsi="Euclid Circular A"/>
          <w:color w:val="auto"/>
        </w:rPr>
        <w:t>1. Club und Kontakt</w:t>
      </w:r>
    </w:p>
    <w:tbl>
      <w:tblPr>
        <w:tblStyle w:val="Tabellenraster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C646B1" w:rsidRPr="00C646B1" w14:paraId="31B74E9C" w14:textId="77777777" w:rsidTr="00507FFD">
        <w:trPr>
          <w:tblHeader/>
        </w:trPr>
        <w:tc>
          <w:tcPr>
            <w:tcW w:w="4680" w:type="dxa"/>
            <w:shd w:val="clear" w:color="auto" w:fill="F2F2F2"/>
          </w:tcPr>
          <w:p w14:paraId="5CB402BA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Angabe</w:t>
            </w:r>
          </w:p>
        </w:tc>
        <w:tc>
          <w:tcPr>
            <w:tcW w:w="4680" w:type="dxa"/>
            <w:shd w:val="clear" w:color="auto" w:fill="F2F2F2"/>
          </w:tcPr>
          <w:p w14:paraId="00D97703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Antwort</w:t>
            </w:r>
          </w:p>
        </w:tc>
      </w:tr>
      <w:tr w:rsidR="00C646B1" w:rsidRPr="00C646B1" w14:paraId="08CC643F" w14:textId="77777777" w:rsidTr="00507FFD">
        <w:tc>
          <w:tcPr>
            <w:tcW w:w="4680" w:type="dxa"/>
          </w:tcPr>
          <w:p w14:paraId="604F8A11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Club, Ort</w:t>
            </w:r>
          </w:p>
        </w:tc>
        <w:tc>
          <w:tcPr>
            <w:tcW w:w="4680" w:type="dxa"/>
          </w:tcPr>
          <w:p w14:paraId="667099E2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</w:p>
        </w:tc>
      </w:tr>
      <w:tr w:rsidR="00C646B1" w:rsidRPr="00C646B1" w14:paraId="569F735E" w14:textId="77777777" w:rsidTr="00507FFD">
        <w:tc>
          <w:tcPr>
            <w:tcW w:w="4680" w:type="dxa"/>
          </w:tcPr>
          <w:p w14:paraId="242E8301" w14:textId="77777777" w:rsidR="00C646B1" w:rsidRPr="00C646B1" w:rsidRDefault="00C646B1" w:rsidP="00507FFD">
            <w:pPr>
              <w:rPr>
                <w:rFonts w:ascii="Euclid Circular A" w:hAnsi="Euclid Circular A"/>
                <w:lang w:val="de-CH"/>
              </w:rPr>
            </w:pPr>
            <w:r w:rsidRPr="00C646B1">
              <w:rPr>
                <w:rFonts w:ascii="Euclid Circular A" w:hAnsi="Euclid Circular A"/>
                <w:lang w:val="de-CH"/>
              </w:rPr>
              <w:t>Kontaktperson (Name, Funktion, E-Mail, Telefon)</w:t>
            </w:r>
          </w:p>
        </w:tc>
        <w:tc>
          <w:tcPr>
            <w:tcW w:w="4680" w:type="dxa"/>
          </w:tcPr>
          <w:p w14:paraId="27648718" w14:textId="77777777" w:rsidR="00C646B1" w:rsidRPr="00C646B1" w:rsidRDefault="00C646B1" w:rsidP="00507FFD">
            <w:pPr>
              <w:rPr>
                <w:rFonts w:ascii="Euclid Circular A" w:hAnsi="Euclid Circular A"/>
                <w:lang w:val="de-CH"/>
              </w:rPr>
            </w:pPr>
          </w:p>
        </w:tc>
      </w:tr>
      <w:tr w:rsidR="00C646B1" w:rsidRPr="00C646B1" w14:paraId="11B4CBD2" w14:textId="77777777" w:rsidTr="00507FFD">
        <w:tc>
          <w:tcPr>
            <w:tcW w:w="4680" w:type="dxa"/>
          </w:tcPr>
          <w:p w14:paraId="3E19BA36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Möglicher Zeitraum (Monat, Wochenenden)</w:t>
            </w:r>
          </w:p>
        </w:tc>
        <w:tc>
          <w:tcPr>
            <w:tcW w:w="4680" w:type="dxa"/>
          </w:tcPr>
          <w:p w14:paraId="7C097405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</w:p>
        </w:tc>
      </w:tr>
    </w:tbl>
    <w:p w14:paraId="5FFBEF42" w14:textId="77777777" w:rsidR="00C646B1" w:rsidRPr="00C646B1" w:rsidRDefault="00C646B1" w:rsidP="00C646B1">
      <w:pPr>
        <w:pStyle w:val="berschrift2"/>
        <w:rPr>
          <w:rFonts w:ascii="Euclid Circular A" w:hAnsi="Euclid Circular A"/>
          <w:color w:val="auto"/>
        </w:rPr>
      </w:pPr>
      <w:r w:rsidRPr="00C646B1">
        <w:rPr>
          <w:rFonts w:ascii="Euclid Circular A" w:hAnsi="Euclid Circular A"/>
          <w:color w:val="auto"/>
        </w:rPr>
        <w:t>2. Halle</w:t>
      </w:r>
    </w:p>
    <w:tbl>
      <w:tblPr>
        <w:tblStyle w:val="Tabellenraster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C646B1" w:rsidRPr="00C646B1" w14:paraId="7AF0BD97" w14:textId="77777777" w:rsidTr="00507FFD">
        <w:trPr>
          <w:tblHeader/>
        </w:trPr>
        <w:tc>
          <w:tcPr>
            <w:tcW w:w="4680" w:type="dxa"/>
            <w:shd w:val="clear" w:color="auto" w:fill="F2F2F2"/>
          </w:tcPr>
          <w:p w14:paraId="5F16AB1D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Angabe</w:t>
            </w:r>
          </w:p>
        </w:tc>
        <w:tc>
          <w:tcPr>
            <w:tcW w:w="4680" w:type="dxa"/>
            <w:shd w:val="clear" w:color="auto" w:fill="F2F2F2"/>
          </w:tcPr>
          <w:p w14:paraId="03AF6635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Antwort</w:t>
            </w:r>
          </w:p>
        </w:tc>
      </w:tr>
      <w:tr w:rsidR="00C646B1" w:rsidRPr="00C646B1" w14:paraId="3AE01E87" w14:textId="77777777" w:rsidTr="00507FFD">
        <w:tc>
          <w:tcPr>
            <w:tcW w:w="4680" w:type="dxa"/>
          </w:tcPr>
          <w:p w14:paraId="00A64EDB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Vorgesehene Halle(n), Ort</w:t>
            </w:r>
          </w:p>
        </w:tc>
        <w:tc>
          <w:tcPr>
            <w:tcW w:w="4680" w:type="dxa"/>
          </w:tcPr>
          <w:p w14:paraId="072BEAEC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</w:p>
        </w:tc>
      </w:tr>
      <w:tr w:rsidR="00C646B1" w:rsidRPr="00C646B1" w14:paraId="7A4F086C" w14:textId="77777777" w:rsidTr="00507FFD">
        <w:tc>
          <w:tcPr>
            <w:tcW w:w="4680" w:type="dxa"/>
          </w:tcPr>
          <w:p w14:paraId="42FFE843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Anzahl Pisten</w:t>
            </w:r>
          </w:p>
        </w:tc>
        <w:tc>
          <w:tcPr>
            <w:tcW w:w="4680" w:type="dxa"/>
          </w:tcPr>
          <w:p w14:paraId="6E7E31F2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</w:p>
        </w:tc>
      </w:tr>
      <w:tr w:rsidR="00C646B1" w:rsidRPr="00C646B1" w14:paraId="7286F36C" w14:textId="77777777" w:rsidTr="00507FFD">
        <w:tc>
          <w:tcPr>
            <w:tcW w:w="4680" w:type="dxa"/>
          </w:tcPr>
          <w:p w14:paraId="45030CA6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Bei mehreren Hallen: Gehdistanz</w:t>
            </w:r>
          </w:p>
        </w:tc>
        <w:tc>
          <w:tcPr>
            <w:tcW w:w="4680" w:type="dxa"/>
          </w:tcPr>
          <w:p w14:paraId="2109080F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</w:p>
        </w:tc>
      </w:tr>
      <w:tr w:rsidR="00C646B1" w:rsidRPr="00C646B1" w14:paraId="31ACFC68" w14:textId="77777777" w:rsidTr="00507FFD">
        <w:tc>
          <w:tcPr>
            <w:tcW w:w="4680" w:type="dxa"/>
          </w:tcPr>
          <w:p w14:paraId="3E357D7B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Verfügbarkeit bereits abgeklärt?</w:t>
            </w:r>
          </w:p>
        </w:tc>
        <w:tc>
          <w:tcPr>
            <w:tcW w:w="4680" w:type="dxa"/>
          </w:tcPr>
          <w:p w14:paraId="251BAC48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</w:p>
        </w:tc>
      </w:tr>
    </w:tbl>
    <w:p w14:paraId="545BE8BD" w14:textId="77777777" w:rsidR="00C646B1" w:rsidRPr="00C646B1" w:rsidRDefault="00C646B1" w:rsidP="00C646B1">
      <w:pPr>
        <w:pStyle w:val="berschrift2"/>
        <w:rPr>
          <w:rFonts w:ascii="Euclid Circular A" w:hAnsi="Euclid Circular A"/>
          <w:color w:val="auto"/>
        </w:rPr>
      </w:pPr>
      <w:r w:rsidRPr="00C646B1">
        <w:rPr>
          <w:rFonts w:ascii="Euclid Circular A" w:hAnsi="Euclid Circular A"/>
          <w:color w:val="auto"/>
        </w:rPr>
        <w:t>3. Organisation</w:t>
      </w:r>
    </w:p>
    <w:tbl>
      <w:tblPr>
        <w:tblStyle w:val="Tabellenraster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C646B1" w:rsidRPr="00C646B1" w14:paraId="717B6A9B" w14:textId="77777777" w:rsidTr="00507FFD">
        <w:trPr>
          <w:tblHeader/>
        </w:trPr>
        <w:tc>
          <w:tcPr>
            <w:tcW w:w="4680" w:type="dxa"/>
            <w:shd w:val="clear" w:color="auto" w:fill="F2F2F2"/>
          </w:tcPr>
          <w:p w14:paraId="64FC7506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Angabe</w:t>
            </w:r>
          </w:p>
        </w:tc>
        <w:tc>
          <w:tcPr>
            <w:tcW w:w="4680" w:type="dxa"/>
            <w:shd w:val="clear" w:color="auto" w:fill="F2F2F2"/>
          </w:tcPr>
          <w:p w14:paraId="44224344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Antwort</w:t>
            </w:r>
          </w:p>
        </w:tc>
      </w:tr>
      <w:tr w:rsidR="00C646B1" w:rsidRPr="00C646B1" w14:paraId="6A7083B8" w14:textId="77777777" w:rsidTr="00507FFD">
        <w:tc>
          <w:tcPr>
            <w:tcW w:w="4680" w:type="dxa"/>
          </w:tcPr>
          <w:p w14:paraId="26B5B385" w14:textId="77777777" w:rsidR="00C646B1" w:rsidRPr="00C646B1" w:rsidRDefault="00C646B1" w:rsidP="00507FFD">
            <w:pPr>
              <w:rPr>
                <w:rFonts w:ascii="Euclid Circular A" w:hAnsi="Euclid Circular A"/>
                <w:lang w:val="de-CH"/>
              </w:rPr>
            </w:pPr>
            <w:r w:rsidRPr="00C646B1">
              <w:rPr>
                <w:rFonts w:ascii="Euclid Circular A" w:hAnsi="Euclid Circular A"/>
                <w:lang w:val="de-CH"/>
              </w:rPr>
              <w:t>Wer würde das OK leiten?</w:t>
            </w:r>
          </w:p>
        </w:tc>
        <w:tc>
          <w:tcPr>
            <w:tcW w:w="4680" w:type="dxa"/>
          </w:tcPr>
          <w:p w14:paraId="23B4CEDC" w14:textId="77777777" w:rsidR="00C646B1" w:rsidRPr="00C646B1" w:rsidRDefault="00C646B1" w:rsidP="00507FFD">
            <w:pPr>
              <w:rPr>
                <w:rFonts w:ascii="Euclid Circular A" w:hAnsi="Euclid Circular A"/>
                <w:lang w:val="de-CH"/>
              </w:rPr>
            </w:pPr>
          </w:p>
        </w:tc>
      </w:tr>
      <w:tr w:rsidR="00C646B1" w:rsidRPr="00C646B1" w14:paraId="24C728E1" w14:textId="77777777" w:rsidTr="00507FFD">
        <w:tc>
          <w:tcPr>
            <w:tcW w:w="4680" w:type="dxa"/>
          </w:tcPr>
          <w:p w14:paraId="797A13B7" w14:textId="77777777" w:rsidR="00C646B1" w:rsidRPr="00C646B1" w:rsidRDefault="00C646B1" w:rsidP="00507FFD">
            <w:pPr>
              <w:rPr>
                <w:rFonts w:ascii="Euclid Circular A" w:hAnsi="Euclid Circular A"/>
                <w:lang w:val="de-CH"/>
              </w:rPr>
            </w:pPr>
            <w:r w:rsidRPr="00C646B1">
              <w:rPr>
                <w:rFonts w:ascii="Euclid Circular A" w:hAnsi="Euclid Circular A"/>
                <w:lang w:val="de-CH"/>
              </w:rPr>
              <w:t>Bisherige Erfahrung mit Wettkämpfen (Anlass, Jahr, Teilnehmende)</w:t>
            </w:r>
          </w:p>
        </w:tc>
        <w:tc>
          <w:tcPr>
            <w:tcW w:w="4680" w:type="dxa"/>
          </w:tcPr>
          <w:p w14:paraId="5B534692" w14:textId="77777777" w:rsidR="00C646B1" w:rsidRPr="00C646B1" w:rsidRDefault="00C646B1" w:rsidP="00507FFD">
            <w:pPr>
              <w:rPr>
                <w:rFonts w:ascii="Euclid Circular A" w:hAnsi="Euclid Circular A"/>
                <w:lang w:val="de-CH"/>
              </w:rPr>
            </w:pPr>
          </w:p>
        </w:tc>
      </w:tr>
      <w:tr w:rsidR="00C646B1" w:rsidRPr="00C646B1" w14:paraId="6373CFFE" w14:textId="77777777" w:rsidTr="00507FFD">
        <w:tc>
          <w:tcPr>
            <w:tcW w:w="4680" w:type="dxa"/>
          </w:tcPr>
          <w:p w14:paraId="0778116A" w14:textId="77777777" w:rsidR="00C646B1" w:rsidRPr="00C646B1" w:rsidRDefault="00C646B1" w:rsidP="00507FFD">
            <w:pPr>
              <w:rPr>
                <w:rFonts w:ascii="Euclid Circular A" w:hAnsi="Euclid Circular A"/>
                <w:lang w:val="de-CH"/>
              </w:rPr>
            </w:pPr>
            <w:r w:rsidRPr="00C646B1">
              <w:rPr>
                <w:rFonts w:ascii="Euclid Circular A" w:hAnsi="Euclid Circular A"/>
                <w:lang w:val="de-CH"/>
              </w:rPr>
              <w:t>Geschätzte Anzahl Helfer/innen aus Club und Umgebung</w:t>
            </w:r>
          </w:p>
        </w:tc>
        <w:tc>
          <w:tcPr>
            <w:tcW w:w="4680" w:type="dxa"/>
          </w:tcPr>
          <w:p w14:paraId="2440C289" w14:textId="77777777" w:rsidR="00C646B1" w:rsidRPr="00C646B1" w:rsidRDefault="00C646B1" w:rsidP="00507FFD">
            <w:pPr>
              <w:rPr>
                <w:rFonts w:ascii="Euclid Circular A" w:hAnsi="Euclid Circular A"/>
                <w:lang w:val="de-CH"/>
              </w:rPr>
            </w:pPr>
          </w:p>
        </w:tc>
      </w:tr>
    </w:tbl>
    <w:p w14:paraId="6CFF3563" w14:textId="77777777" w:rsidR="00C646B1" w:rsidRPr="00C646B1" w:rsidRDefault="00C646B1" w:rsidP="00C646B1">
      <w:pPr>
        <w:pStyle w:val="berschrift2"/>
        <w:rPr>
          <w:rFonts w:ascii="Euclid Circular A" w:hAnsi="Euclid Circular A"/>
          <w:color w:val="auto"/>
        </w:rPr>
      </w:pPr>
      <w:r w:rsidRPr="00C646B1">
        <w:rPr>
          <w:rFonts w:ascii="Euclid Circular A" w:hAnsi="Euclid Circular A"/>
          <w:color w:val="auto"/>
        </w:rPr>
        <w:lastRenderedPageBreak/>
        <w:t>4. Finanzierung</w:t>
      </w:r>
    </w:p>
    <w:tbl>
      <w:tblPr>
        <w:tblStyle w:val="Tabellenraster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C646B1" w:rsidRPr="00C646B1" w14:paraId="4D69B69B" w14:textId="77777777" w:rsidTr="00507FFD">
        <w:trPr>
          <w:tblHeader/>
        </w:trPr>
        <w:tc>
          <w:tcPr>
            <w:tcW w:w="4680" w:type="dxa"/>
            <w:shd w:val="clear" w:color="auto" w:fill="F2F2F2"/>
          </w:tcPr>
          <w:p w14:paraId="15B0094F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Angabe</w:t>
            </w:r>
          </w:p>
        </w:tc>
        <w:tc>
          <w:tcPr>
            <w:tcW w:w="4680" w:type="dxa"/>
            <w:shd w:val="clear" w:color="auto" w:fill="F2F2F2"/>
          </w:tcPr>
          <w:p w14:paraId="1D61D65F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Antwort</w:t>
            </w:r>
          </w:p>
        </w:tc>
      </w:tr>
      <w:tr w:rsidR="00C646B1" w:rsidRPr="00C646B1" w14:paraId="27FA50DD" w14:textId="77777777" w:rsidTr="00507FFD">
        <w:tc>
          <w:tcPr>
            <w:tcW w:w="4680" w:type="dxa"/>
          </w:tcPr>
          <w:p w14:paraId="6B8F25B5" w14:textId="77777777" w:rsidR="00C646B1" w:rsidRPr="00C646B1" w:rsidRDefault="00C646B1" w:rsidP="00507FFD">
            <w:pPr>
              <w:rPr>
                <w:rFonts w:ascii="Euclid Circular A" w:hAnsi="Euclid Circular A"/>
                <w:lang w:val="de-CH"/>
              </w:rPr>
            </w:pPr>
            <w:r w:rsidRPr="00C646B1">
              <w:rPr>
                <w:rFonts w:ascii="Euclid Circular A" w:hAnsi="Euclid Circular A"/>
                <w:lang w:val="de-CH"/>
              </w:rPr>
              <w:t>Mögliche Geldgeber (Gemeinde, Kanton, Sponsoren)</w:t>
            </w:r>
          </w:p>
        </w:tc>
        <w:tc>
          <w:tcPr>
            <w:tcW w:w="4680" w:type="dxa"/>
          </w:tcPr>
          <w:p w14:paraId="6DA682F1" w14:textId="77777777" w:rsidR="00C646B1" w:rsidRPr="00C646B1" w:rsidRDefault="00C646B1" w:rsidP="00507FFD">
            <w:pPr>
              <w:rPr>
                <w:rFonts w:ascii="Euclid Circular A" w:hAnsi="Euclid Circular A"/>
                <w:lang w:val="de-CH"/>
              </w:rPr>
            </w:pPr>
          </w:p>
        </w:tc>
      </w:tr>
      <w:tr w:rsidR="00C646B1" w:rsidRPr="00C646B1" w14:paraId="518C519B" w14:textId="77777777" w:rsidTr="00507FFD">
        <w:tc>
          <w:tcPr>
            <w:tcW w:w="4680" w:type="dxa"/>
          </w:tcPr>
          <w:p w14:paraId="48FCE4C2" w14:textId="77777777" w:rsidR="00C646B1" w:rsidRPr="00C646B1" w:rsidRDefault="00C646B1" w:rsidP="00507FFD">
            <w:pPr>
              <w:rPr>
                <w:rFonts w:ascii="Euclid Circular A" w:hAnsi="Euclid Circular A"/>
                <w:lang w:val="de-CH"/>
              </w:rPr>
            </w:pPr>
            <w:r w:rsidRPr="00C646B1">
              <w:rPr>
                <w:rFonts w:ascii="Euclid Circular A" w:hAnsi="Euclid Circular A"/>
                <w:lang w:val="de-CH"/>
              </w:rPr>
              <w:t>Trägt der Club ein allfälliges Defizit mit?</w:t>
            </w:r>
          </w:p>
        </w:tc>
        <w:tc>
          <w:tcPr>
            <w:tcW w:w="4680" w:type="dxa"/>
          </w:tcPr>
          <w:p w14:paraId="28E0C257" w14:textId="77777777" w:rsidR="00C646B1" w:rsidRPr="00C646B1" w:rsidRDefault="00C646B1" w:rsidP="00507FFD">
            <w:pPr>
              <w:rPr>
                <w:rFonts w:ascii="Euclid Circular A" w:hAnsi="Euclid Circular A"/>
                <w:lang w:val="de-CH"/>
              </w:rPr>
            </w:pPr>
          </w:p>
        </w:tc>
      </w:tr>
    </w:tbl>
    <w:p w14:paraId="0F238486" w14:textId="52690128" w:rsidR="00C646B1" w:rsidRPr="00C646B1" w:rsidRDefault="00C646B1" w:rsidP="00C646B1">
      <w:pPr>
        <w:pStyle w:val="berschrift2"/>
        <w:rPr>
          <w:rFonts w:ascii="Euclid Circular A" w:hAnsi="Euclid Circular A"/>
          <w:color w:val="auto"/>
          <w:lang w:val="de-CH"/>
        </w:rPr>
      </w:pPr>
      <w:r w:rsidRPr="00C646B1">
        <w:rPr>
          <w:rFonts w:ascii="Euclid Circular A" w:hAnsi="Euclid Circular A"/>
          <w:color w:val="auto"/>
          <w:lang w:val="de-CH"/>
        </w:rPr>
        <w:t xml:space="preserve">5. Motivation </w:t>
      </w:r>
    </w:p>
    <w:p w14:paraId="609FBAA8" w14:textId="77777777" w:rsidR="00C646B1" w:rsidRDefault="00C646B1" w:rsidP="00C646B1">
      <w:pPr>
        <w:rPr>
          <w:rFonts w:ascii="Euclid Circular A" w:hAnsi="Euclid Circular A"/>
          <w:lang w:val="de-CH"/>
        </w:rPr>
      </w:pPr>
      <w:r w:rsidRPr="00C646B1">
        <w:rPr>
          <w:rFonts w:ascii="Euclid Circular A" w:hAnsi="Euclid Circular A"/>
          <w:lang w:val="de-CH"/>
        </w:rPr>
        <w:t xml:space="preserve">Warum möchte Ihr Club den Weltcup organisieren? Welche Unterstützung erwarten Sie von Swiss Fencing? </w:t>
      </w:r>
      <w:r w:rsidRPr="00C646B1">
        <w:rPr>
          <w:rFonts w:ascii="Euclid Circular A" w:hAnsi="Euclid Circular A"/>
        </w:rPr>
        <w:t>(max. 5 Sätze)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44"/>
      </w:tblGrid>
      <w:tr w:rsidR="00C646B1" w14:paraId="45274C68" w14:textId="77777777" w:rsidTr="00C646B1">
        <w:tc>
          <w:tcPr>
            <w:tcW w:w="9344" w:type="dxa"/>
          </w:tcPr>
          <w:p w14:paraId="4A7A421D" w14:textId="77777777" w:rsidR="00C646B1" w:rsidRDefault="00C646B1" w:rsidP="00C646B1">
            <w:pPr>
              <w:rPr>
                <w:rFonts w:ascii="Euclid Circular A" w:eastAsiaTheme="minorHAnsi" w:hAnsi="Euclid Circular A" w:cstheme="minorBidi"/>
                <w:kern w:val="2"/>
                <w:lang w:val="de-CH" w:eastAsia="en-US"/>
                <w14:ligatures w14:val="standardContextual"/>
              </w:rPr>
            </w:pPr>
          </w:p>
          <w:p w14:paraId="778F9B47" w14:textId="77777777" w:rsidR="00C646B1" w:rsidRDefault="00C646B1" w:rsidP="00C646B1">
            <w:pPr>
              <w:rPr>
                <w:rFonts w:ascii="Euclid Circular A" w:hAnsi="Euclid Circular A"/>
                <w:lang w:val="de-CH"/>
              </w:rPr>
            </w:pPr>
          </w:p>
          <w:p w14:paraId="77BA67A6" w14:textId="77777777" w:rsidR="00C646B1" w:rsidRDefault="00C646B1" w:rsidP="00C646B1">
            <w:pPr>
              <w:rPr>
                <w:rFonts w:ascii="Euclid Circular A" w:hAnsi="Euclid Circular A"/>
                <w:lang w:val="de-CH"/>
              </w:rPr>
            </w:pPr>
          </w:p>
        </w:tc>
      </w:tr>
    </w:tbl>
    <w:p w14:paraId="26B1E9FA" w14:textId="77777777" w:rsidR="00C646B1" w:rsidRPr="00C646B1" w:rsidRDefault="00C646B1" w:rsidP="00C646B1">
      <w:pPr>
        <w:rPr>
          <w:rFonts w:ascii="Euclid Circular A" w:hAnsi="Euclid Circular A"/>
          <w:lang w:val="de-CH"/>
        </w:rPr>
      </w:pPr>
    </w:p>
    <w:tbl>
      <w:tblPr>
        <w:tblStyle w:val="Tabellenraster"/>
        <w:tblW w:w="9360" w:type="dxa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C646B1" w:rsidRPr="00C646B1" w14:paraId="6AC23543" w14:textId="77777777" w:rsidTr="00C646B1">
        <w:tc>
          <w:tcPr>
            <w:tcW w:w="4680" w:type="dxa"/>
          </w:tcPr>
          <w:p w14:paraId="1BE30FD9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Ort, Datum</w:t>
            </w:r>
          </w:p>
        </w:tc>
        <w:tc>
          <w:tcPr>
            <w:tcW w:w="4680" w:type="dxa"/>
          </w:tcPr>
          <w:p w14:paraId="70E3B5CC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</w:p>
        </w:tc>
      </w:tr>
      <w:tr w:rsidR="00C646B1" w:rsidRPr="00C646B1" w14:paraId="5A028EA2" w14:textId="77777777" w:rsidTr="00C646B1">
        <w:tc>
          <w:tcPr>
            <w:tcW w:w="4680" w:type="dxa"/>
          </w:tcPr>
          <w:p w14:paraId="378249BF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  <w:r w:rsidRPr="00C646B1">
              <w:rPr>
                <w:rFonts w:ascii="Euclid Circular A" w:hAnsi="Euclid Circular A"/>
              </w:rPr>
              <w:t>Name, Unterschrift</w:t>
            </w:r>
          </w:p>
        </w:tc>
        <w:tc>
          <w:tcPr>
            <w:tcW w:w="4680" w:type="dxa"/>
          </w:tcPr>
          <w:p w14:paraId="1C53E846" w14:textId="77777777" w:rsidR="00C646B1" w:rsidRPr="00C646B1" w:rsidRDefault="00C646B1" w:rsidP="00507FFD">
            <w:pPr>
              <w:rPr>
                <w:rFonts w:ascii="Euclid Circular A" w:hAnsi="Euclid Circular A"/>
              </w:rPr>
            </w:pPr>
          </w:p>
        </w:tc>
      </w:tr>
    </w:tbl>
    <w:p w14:paraId="3623E721" w14:textId="77777777" w:rsidR="076F077D" w:rsidRPr="00C646B1" w:rsidRDefault="076F077D" w:rsidP="076F077D">
      <w:pPr>
        <w:pStyle w:val="SFStandard"/>
      </w:pPr>
    </w:p>
    <w:p w14:paraId="1A669B55" w14:textId="77777777" w:rsidR="076F077D" w:rsidRPr="00C646B1" w:rsidRDefault="076F077D" w:rsidP="076F077D">
      <w:pPr>
        <w:pStyle w:val="SFStandard"/>
      </w:pPr>
    </w:p>
    <w:p w14:paraId="6D61C426" w14:textId="77777777" w:rsidR="076F077D" w:rsidRPr="00C646B1" w:rsidRDefault="076F077D" w:rsidP="076F077D">
      <w:pPr>
        <w:pStyle w:val="SFStandard"/>
      </w:pPr>
    </w:p>
    <w:p w14:paraId="5AAECF74" w14:textId="77777777" w:rsidR="076F077D" w:rsidRPr="00C646B1" w:rsidRDefault="076F077D" w:rsidP="076F077D">
      <w:pPr>
        <w:pStyle w:val="SFStandard"/>
      </w:pPr>
    </w:p>
    <w:p w14:paraId="7F597379" w14:textId="77777777" w:rsidR="004630BA" w:rsidRPr="00C646B1" w:rsidRDefault="004630BA" w:rsidP="5E9EE716">
      <w:pPr>
        <w:pStyle w:val="SFStandard"/>
        <w:tabs>
          <w:tab w:val="left" w:pos="5103"/>
        </w:tabs>
      </w:pPr>
    </w:p>
    <w:p w14:paraId="25AFDD19" w14:textId="77777777" w:rsidR="00E82277" w:rsidRPr="00C646B1" w:rsidRDefault="00E82277" w:rsidP="5E9EE716">
      <w:pPr>
        <w:pStyle w:val="SFStandard"/>
        <w:tabs>
          <w:tab w:val="left" w:pos="5103"/>
        </w:tabs>
      </w:pPr>
    </w:p>
    <w:p w14:paraId="66C1D089" w14:textId="77777777" w:rsidR="00E82277" w:rsidRPr="00C646B1" w:rsidRDefault="00E82277" w:rsidP="5E9EE716">
      <w:pPr>
        <w:pStyle w:val="SFStandard"/>
        <w:tabs>
          <w:tab w:val="left" w:pos="5103"/>
        </w:tabs>
      </w:pPr>
    </w:p>
    <w:p w14:paraId="346A0A69" w14:textId="77777777" w:rsidR="00E82277" w:rsidRPr="00C646B1" w:rsidRDefault="00E82277" w:rsidP="5E9EE716">
      <w:pPr>
        <w:pStyle w:val="SFStandard"/>
        <w:tabs>
          <w:tab w:val="left" w:pos="5103"/>
        </w:tabs>
      </w:pPr>
    </w:p>
    <w:p w14:paraId="631E3489" w14:textId="77777777" w:rsidR="00E82277" w:rsidRPr="00C646B1" w:rsidRDefault="00E82277" w:rsidP="5E9EE716">
      <w:pPr>
        <w:pStyle w:val="SFStandard"/>
        <w:tabs>
          <w:tab w:val="left" w:pos="5103"/>
        </w:tabs>
      </w:pPr>
    </w:p>
    <w:p w14:paraId="18D2562C" w14:textId="77777777" w:rsidR="00E82277" w:rsidRPr="00C646B1" w:rsidRDefault="00E82277" w:rsidP="5E9EE716">
      <w:pPr>
        <w:pStyle w:val="SFStandard"/>
        <w:tabs>
          <w:tab w:val="left" w:pos="5103"/>
        </w:tabs>
      </w:pPr>
    </w:p>
    <w:p w14:paraId="584086C3" w14:textId="77777777" w:rsidR="5E9EE716" w:rsidRPr="00C646B1" w:rsidRDefault="5E9EE716" w:rsidP="5E9EE716">
      <w:pPr>
        <w:pStyle w:val="SFStandard"/>
        <w:tabs>
          <w:tab w:val="left" w:pos="5103"/>
        </w:tabs>
      </w:pPr>
    </w:p>
    <w:p w14:paraId="3E7ECA32" w14:textId="77777777" w:rsidR="5E9EE716" w:rsidRPr="00C646B1" w:rsidRDefault="5E9EE716" w:rsidP="5E9EE716">
      <w:pPr>
        <w:pStyle w:val="SFStandard"/>
        <w:tabs>
          <w:tab w:val="left" w:pos="5103"/>
        </w:tabs>
      </w:pPr>
    </w:p>
    <w:p w14:paraId="211FB476" w14:textId="77777777" w:rsidR="5E9EE716" w:rsidRPr="00C646B1" w:rsidRDefault="5E9EE716" w:rsidP="5E9EE716">
      <w:pPr>
        <w:pStyle w:val="SFStandard"/>
        <w:tabs>
          <w:tab w:val="left" w:pos="5103"/>
        </w:tabs>
      </w:pPr>
    </w:p>
    <w:p w14:paraId="585AD39B" w14:textId="77777777" w:rsidR="005F324B" w:rsidRPr="00C646B1" w:rsidRDefault="005F324B" w:rsidP="006A0901">
      <w:pPr>
        <w:pStyle w:val="SFStandard"/>
      </w:pPr>
    </w:p>
    <w:p w14:paraId="2F74B8C0" w14:textId="77777777" w:rsidR="0013461F" w:rsidRPr="00C646B1" w:rsidRDefault="0013461F" w:rsidP="006A0901">
      <w:pPr>
        <w:pStyle w:val="SFStandard"/>
        <w:rPr>
          <w:lang w:val="pt-BR"/>
        </w:rPr>
      </w:pPr>
    </w:p>
    <w:sectPr w:rsidR="0013461F" w:rsidRPr="00C646B1" w:rsidSect="00C646B1">
      <w:headerReference w:type="default" r:id="rId10"/>
      <w:footerReference w:type="default" r:id="rId11"/>
      <w:pgSz w:w="11906" w:h="16838"/>
      <w:pgMar w:top="1418" w:right="1134" w:bottom="1985" w:left="1418" w:header="850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3CB70" w14:textId="77777777" w:rsidR="00497BCA" w:rsidRDefault="00497BCA" w:rsidP="002106A3">
      <w:pPr>
        <w:spacing w:after="0" w:line="240" w:lineRule="auto"/>
      </w:pPr>
      <w:r>
        <w:separator/>
      </w:r>
    </w:p>
  </w:endnote>
  <w:endnote w:type="continuationSeparator" w:id="0">
    <w:p w14:paraId="368DC0EC" w14:textId="77777777" w:rsidR="00497BCA" w:rsidRDefault="00497BCA" w:rsidP="00210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clid Circular A">
    <w:altName w:val="Calibri"/>
    <w:panose1 w:val="020B0504000000000000"/>
    <w:charset w:val="00"/>
    <w:family w:val="swiss"/>
    <w:pitch w:val="variable"/>
    <w:sig w:usb0="A000027F" w:usb1="5000003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6E478" w14:textId="77777777" w:rsidR="002364AE" w:rsidRPr="00246316" w:rsidRDefault="00246316" w:rsidP="00246316">
    <w:pPr>
      <w:pStyle w:val="SFKlein"/>
      <w:rPr>
        <w:b/>
        <w:bCs/>
        <w:i/>
        <w:iCs/>
      </w:rPr>
    </w:pPr>
    <w:r>
      <w:rPr>
        <w:color w:val="FF0000"/>
      </w:rPr>
      <w:br/>
    </w:r>
    <w:r w:rsidRPr="00246316">
      <w:rPr>
        <w:b/>
        <w:bCs/>
        <w:i/>
        <w:iCs/>
        <w:noProof/>
        <w:color w:val="FF0000"/>
      </w:rPr>
      <mc:AlternateContent>
        <mc:Choice Requires="wps">
          <w:drawing>
            <wp:anchor distT="0" distB="0" distL="114300" distR="114300" simplePos="0" relativeHeight="251661824" behindDoc="0" locked="1" layoutInCell="1" allowOverlap="1" wp14:anchorId="6FF281A1" wp14:editId="4563F453">
              <wp:simplePos x="0" y="0"/>
              <wp:positionH relativeFrom="column">
                <wp:align>left</wp:align>
              </wp:positionH>
              <wp:positionV relativeFrom="paragraph">
                <wp:posOffset>0</wp:posOffset>
              </wp:positionV>
              <wp:extent cx="5940000" cy="0"/>
              <wp:effectExtent l="0" t="0" r="0" b="0"/>
              <wp:wrapNone/>
              <wp:docPr id="247170569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06B04C" id="Gerader Verbinder 2" o:spid="_x0000_s1026" style="position:absolute;z-index:251661824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" strokecolor="black [3213]" strokeweight=".5pt">
              <w10:anchorlock/>
            </v:line>
          </w:pict>
        </mc:Fallback>
      </mc:AlternateContent>
    </w:r>
    <w:r w:rsidR="002364AE" w:rsidRPr="00246316">
      <w:rPr>
        <w:b/>
        <w:bCs/>
        <w:i/>
        <w:iCs/>
        <w:color w:val="FF0000"/>
      </w:rPr>
      <w:t xml:space="preserve">SWISS </w:t>
    </w:r>
    <w:r w:rsidR="002364AE" w:rsidRPr="00246316">
      <w:rPr>
        <w:b/>
        <w:bCs/>
        <w:i/>
        <w:iCs/>
      </w:rPr>
      <w:t xml:space="preserve">FENCING </w:t>
    </w:r>
  </w:p>
  <w:p w14:paraId="08477C7B" w14:textId="77777777" w:rsidR="002364AE" w:rsidRPr="002364AE" w:rsidRDefault="076F077D" w:rsidP="0013461F">
    <w:pPr>
      <w:pStyle w:val="SFKlein"/>
      <w:tabs>
        <w:tab w:val="right" w:pos="9354"/>
      </w:tabs>
    </w:pPr>
    <w:r>
      <w:t xml:space="preserve">Haus des Sports | Talgut-Zentrum 27 | 3063 Ittigen b. Bern | T: </w:t>
    </w:r>
    <w:r w:rsidR="00CA6CE0" w:rsidRPr="00CA6CE0">
      <w:rPr>
        <w:lang w:val="vi-VN"/>
      </w:rPr>
      <w:t>+41 79 283 83 06</w:t>
    </w:r>
    <w:r>
      <w:t xml:space="preserve"> |  </w:t>
    </w:r>
    <w:hyperlink r:id="rId1">
      <w:r w:rsidRPr="076F077D">
        <w:rPr>
          <w:rStyle w:val="Hyperlink"/>
          <w:u w:val="none"/>
        </w:rPr>
        <w:t>www.swiss-fencing.ch</w:t>
      </w:r>
    </w:hyperlink>
    <w:r>
      <w:t xml:space="preserve"> </w:t>
    </w:r>
    <w:r w:rsidR="002364AE">
      <w:tab/>
    </w:r>
    <w:r w:rsidRPr="076F077D">
      <w:rPr>
        <w:lang w:val="de-DE"/>
      </w:rPr>
      <w:t xml:space="preserve"> </w:t>
    </w:r>
    <w:r w:rsidR="002364AE">
      <w:fldChar w:fldCharType="begin"/>
    </w:r>
    <w:r w:rsidR="002364AE">
      <w:instrText>PAGE  \* Arabic  \* MERGEFORMAT</w:instrText>
    </w:r>
    <w:r w:rsidR="002364AE">
      <w:fldChar w:fldCharType="separate"/>
    </w:r>
    <w:r w:rsidRPr="076F077D">
      <w:rPr>
        <w:lang w:val="de-DE"/>
      </w:rPr>
      <w:t>2</w:t>
    </w:r>
    <w:r w:rsidR="002364AE">
      <w:fldChar w:fldCharType="end"/>
    </w:r>
    <w:r>
      <w:t xml:space="preserve"> </w:t>
    </w:r>
    <w:r w:rsidRPr="076F077D">
      <w:rPr>
        <w:lang w:val="de-DE"/>
      </w:rPr>
      <w:t xml:space="preserve"> |  </w:t>
    </w:r>
    <w:fldSimple w:instr="NUMPAGES \* Arabisch \* MERGEFORMAT">
      <w:r w:rsidRPr="076F077D">
        <w:rPr>
          <w:lang w:val="de-DE"/>
        </w:rPr>
        <w:t>2</w:t>
      </w:r>
    </w:fldSimple>
  </w:p>
  <w:p w14:paraId="397F2698" w14:textId="77777777" w:rsidR="002106A3" w:rsidRPr="002364AE" w:rsidRDefault="002106A3" w:rsidP="002106A3">
    <w:pPr>
      <w:spacing w:after="0"/>
      <w:rPr>
        <w:rFonts w:ascii="Euclid Circular A" w:hAnsi="Euclid Circular A"/>
        <w:lang w:val="de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5D0CB" w14:textId="77777777" w:rsidR="00497BCA" w:rsidRDefault="00497BCA" w:rsidP="002106A3">
      <w:pPr>
        <w:spacing w:after="0" w:line="240" w:lineRule="auto"/>
      </w:pPr>
      <w:r>
        <w:separator/>
      </w:r>
    </w:p>
  </w:footnote>
  <w:footnote w:type="continuationSeparator" w:id="0">
    <w:p w14:paraId="3D598C0F" w14:textId="77777777" w:rsidR="00497BCA" w:rsidRDefault="00497BCA" w:rsidP="00210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D5FE5" w14:textId="32D19317" w:rsidR="002106A3" w:rsidRPr="002106A3" w:rsidRDefault="00C43347" w:rsidP="00246316">
    <w:pPr>
      <w:pStyle w:val="SFKlein"/>
      <w:jc w:val="right"/>
    </w:pPr>
    <w:r>
      <w:fldChar w:fldCharType="begin"/>
    </w:r>
    <w:r>
      <w:instrText xml:space="preserve"> TIME \@ "dd.MM.yyyy" </w:instrText>
    </w:r>
    <w:r>
      <w:fldChar w:fldCharType="separate"/>
    </w:r>
    <w:r w:rsidR="00C646B1">
      <w:rPr>
        <w:noProof/>
      </w:rPr>
      <w:t>16.10.2026</w:t>
    </w:r>
    <w:r>
      <w:fldChar w:fldCharType="end"/>
    </w:r>
    <w:r w:rsidR="00AC33FB" w:rsidRPr="002106A3">
      <w:rPr>
        <w:noProof/>
      </w:rPr>
      <w:drawing>
        <wp:anchor distT="0" distB="0" distL="114300" distR="114300" simplePos="0" relativeHeight="251657728" behindDoc="1" locked="0" layoutInCell="1" allowOverlap="1" wp14:anchorId="7B2A1B8C" wp14:editId="1A9A7C98">
          <wp:simplePos x="0" y="0"/>
          <wp:positionH relativeFrom="column">
            <wp:posOffset>-348615</wp:posOffset>
          </wp:positionH>
          <wp:positionV relativeFrom="paragraph">
            <wp:posOffset>-358775</wp:posOffset>
          </wp:positionV>
          <wp:extent cx="1756410" cy="1079500"/>
          <wp:effectExtent l="0" t="0" r="0" b="0"/>
          <wp:wrapNone/>
          <wp:docPr id="1652572575" name="Grafik 1" descr="Ein Bild, das Schrift, Grafiken, Logo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7076400" name="Grafik 1" descr="Ein Bild, das Schrift, Grafiken, Logo, Grafik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6410" cy="1079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  <w:r w:rsidR="00301965">
      <w:t xml:space="preserve">| </w:t>
    </w:r>
    <w:r w:rsidR="00C646B1">
      <w:t>AP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65970"/>
    <w:multiLevelType w:val="hybridMultilevel"/>
    <w:tmpl w:val="A94C788C"/>
    <w:lvl w:ilvl="0" w:tplc="1AD81014">
      <w:start w:val="1"/>
      <w:numFmt w:val="bullet"/>
      <w:pStyle w:val="SFAufzhlu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097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6B1"/>
    <w:rsid w:val="00040BB2"/>
    <w:rsid w:val="000F1626"/>
    <w:rsid w:val="0013461F"/>
    <w:rsid w:val="00177080"/>
    <w:rsid w:val="001C0548"/>
    <w:rsid w:val="002106A3"/>
    <w:rsid w:val="002364AE"/>
    <w:rsid w:val="00246316"/>
    <w:rsid w:val="0025237C"/>
    <w:rsid w:val="00280BCD"/>
    <w:rsid w:val="002B1CBF"/>
    <w:rsid w:val="002B21B1"/>
    <w:rsid w:val="00301965"/>
    <w:rsid w:val="0031639B"/>
    <w:rsid w:val="00318ABC"/>
    <w:rsid w:val="00380082"/>
    <w:rsid w:val="004630BA"/>
    <w:rsid w:val="00497BCA"/>
    <w:rsid w:val="004B5A58"/>
    <w:rsid w:val="004F4EE1"/>
    <w:rsid w:val="00527338"/>
    <w:rsid w:val="005832FE"/>
    <w:rsid w:val="00592447"/>
    <w:rsid w:val="005E7E7D"/>
    <w:rsid w:val="005F324B"/>
    <w:rsid w:val="005F38BF"/>
    <w:rsid w:val="00617F07"/>
    <w:rsid w:val="0063607B"/>
    <w:rsid w:val="00684CB8"/>
    <w:rsid w:val="006A0901"/>
    <w:rsid w:val="006C4533"/>
    <w:rsid w:val="00764B42"/>
    <w:rsid w:val="00780312"/>
    <w:rsid w:val="007B5618"/>
    <w:rsid w:val="00820B39"/>
    <w:rsid w:val="0088645F"/>
    <w:rsid w:val="008E413E"/>
    <w:rsid w:val="008F6E9E"/>
    <w:rsid w:val="009318A3"/>
    <w:rsid w:val="0098136A"/>
    <w:rsid w:val="009A0C7B"/>
    <w:rsid w:val="009B27D9"/>
    <w:rsid w:val="009C5B5F"/>
    <w:rsid w:val="009C61B6"/>
    <w:rsid w:val="009D5698"/>
    <w:rsid w:val="00A67A51"/>
    <w:rsid w:val="00A726C4"/>
    <w:rsid w:val="00AC33FB"/>
    <w:rsid w:val="00BF3904"/>
    <w:rsid w:val="00C07ACB"/>
    <w:rsid w:val="00C43347"/>
    <w:rsid w:val="00C646B1"/>
    <w:rsid w:val="00CA6CE0"/>
    <w:rsid w:val="00CD414E"/>
    <w:rsid w:val="00D44021"/>
    <w:rsid w:val="00E82277"/>
    <w:rsid w:val="00EB19AD"/>
    <w:rsid w:val="00F346DD"/>
    <w:rsid w:val="00F84A84"/>
    <w:rsid w:val="029C0507"/>
    <w:rsid w:val="076F077D"/>
    <w:rsid w:val="118E8E03"/>
    <w:rsid w:val="27824604"/>
    <w:rsid w:val="32E5C8CD"/>
    <w:rsid w:val="3707A44F"/>
    <w:rsid w:val="4DF45694"/>
    <w:rsid w:val="50037ECC"/>
    <w:rsid w:val="505430A3"/>
    <w:rsid w:val="50FFF741"/>
    <w:rsid w:val="51B70792"/>
    <w:rsid w:val="5771CA87"/>
    <w:rsid w:val="5D548BE3"/>
    <w:rsid w:val="5E9EE716"/>
    <w:rsid w:val="61846552"/>
    <w:rsid w:val="71B4E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046D1AC"/>
  <w15:chartTrackingRefBased/>
  <w15:docId w15:val="{2B670328-6FAE-4026-8DCD-F28D09643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76F07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BF0000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76F07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BF0000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76F077D"/>
    <w:pPr>
      <w:keepNext/>
      <w:keepLines/>
      <w:spacing w:before="160" w:after="80"/>
      <w:outlineLvl w:val="2"/>
    </w:pPr>
    <w:rPr>
      <w:rFonts w:eastAsiaTheme="majorEastAsia" w:cstheme="majorBidi"/>
      <w:color w:val="BF0000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76F07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F0000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76F077D"/>
    <w:pPr>
      <w:keepNext/>
      <w:keepLines/>
      <w:spacing w:before="80" w:after="40"/>
      <w:outlineLvl w:val="4"/>
    </w:pPr>
    <w:rPr>
      <w:rFonts w:eastAsiaTheme="majorEastAsia" w:cstheme="majorBidi"/>
      <w:color w:val="BF0000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76F07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2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76F07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2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76F077D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76F077D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76F077D"/>
    <w:rPr>
      <w:rFonts w:asciiTheme="majorHAnsi" w:eastAsiaTheme="majorEastAsia" w:hAnsiTheme="majorHAnsi" w:cstheme="majorBidi"/>
      <w:color w:val="BF0000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76F077D"/>
    <w:rPr>
      <w:rFonts w:asciiTheme="majorHAnsi" w:eastAsiaTheme="majorEastAsia" w:hAnsiTheme="majorHAnsi" w:cstheme="majorBidi"/>
      <w:color w:val="BF0000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76F077D"/>
    <w:rPr>
      <w:rFonts w:eastAsiaTheme="majorEastAsia" w:cstheme="majorBidi"/>
      <w:color w:val="BF0000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76F077D"/>
    <w:rPr>
      <w:rFonts w:eastAsiaTheme="majorEastAsia" w:cstheme="majorBidi"/>
      <w:i/>
      <w:iCs/>
      <w:color w:val="BF0000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76F077D"/>
    <w:rPr>
      <w:rFonts w:eastAsiaTheme="majorEastAsia" w:cstheme="majorBidi"/>
      <w:color w:val="BF0000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76F077D"/>
    <w:rPr>
      <w:rFonts w:eastAsiaTheme="majorEastAsia" w:cstheme="majorBidi"/>
      <w:i/>
      <w:iCs/>
      <w:color w:val="595959" w:themeColor="text2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76F077D"/>
    <w:rPr>
      <w:rFonts w:eastAsiaTheme="majorEastAsia" w:cstheme="majorBidi"/>
      <w:color w:val="595959" w:themeColor="text2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76F077D"/>
    <w:rPr>
      <w:rFonts w:eastAsiaTheme="majorEastAsia" w:cstheme="majorBidi"/>
      <w:i/>
      <w:iCs/>
      <w:color w:val="272727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76F077D"/>
    <w:rPr>
      <w:rFonts w:eastAsiaTheme="majorEastAsia" w:cstheme="majorBidi"/>
      <w:color w:val="272727"/>
    </w:rPr>
  </w:style>
  <w:style w:type="paragraph" w:styleId="Titel">
    <w:name w:val="Title"/>
    <w:basedOn w:val="Standard"/>
    <w:next w:val="Standard"/>
    <w:link w:val="TitelZchn"/>
    <w:uiPriority w:val="10"/>
    <w:qFormat/>
    <w:rsid w:val="076F077D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76F077D"/>
    <w:rPr>
      <w:rFonts w:asciiTheme="majorHAnsi" w:eastAsiaTheme="majorEastAsia" w:hAnsiTheme="majorHAnsi" w:cstheme="majorBidi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76F077D"/>
    <w:rPr>
      <w:rFonts w:eastAsiaTheme="majorEastAsia" w:cstheme="majorBidi"/>
      <w:color w:val="595959" w:themeColor="text2" w:themeTint="A6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76F077D"/>
    <w:rPr>
      <w:rFonts w:eastAsiaTheme="majorEastAsia" w:cstheme="majorBidi"/>
      <w:color w:val="595959" w:themeColor="text2" w:themeTint="A6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10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106A3"/>
    <w:rPr>
      <w:i/>
      <w:iCs/>
      <w:color w:val="404040" w:themeColor="text1" w:themeTint="BF"/>
    </w:rPr>
  </w:style>
  <w:style w:type="paragraph" w:styleId="Listenabsatz">
    <w:name w:val="List Paragraph"/>
    <w:basedOn w:val="Standard"/>
    <w:link w:val="ListenabsatzZchn"/>
    <w:uiPriority w:val="34"/>
    <w:qFormat/>
    <w:rsid w:val="002106A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106A3"/>
    <w:rPr>
      <w:i/>
      <w:iCs/>
      <w:color w:val="BF0000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76F077D"/>
    <w:pPr>
      <w:spacing w:before="360" w:after="360"/>
      <w:ind w:left="864" w:right="864"/>
      <w:jc w:val="center"/>
    </w:pPr>
    <w:rPr>
      <w:i/>
      <w:iCs/>
      <w:color w:val="BF0000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106A3"/>
    <w:rPr>
      <w:i/>
      <w:iCs/>
      <w:color w:val="BF0000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106A3"/>
    <w:rPr>
      <w:b/>
      <w:bCs/>
      <w:smallCaps/>
      <w:color w:val="BF0000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76F07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76F077D"/>
  </w:style>
  <w:style w:type="paragraph" w:styleId="Fuzeile">
    <w:name w:val="footer"/>
    <w:basedOn w:val="Standard"/>
    <w:link w:val="FuzeileZchn"/>
    <w:uiPriority w:val="99"/>
    <w:unhideWhenUsed/>
    <w:rsid w:val="076F07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76F077D"/>
  </w:style>
  <w:style w:type="character" w:styleId="Hyperlink">
    <w:name w:val="Hyperlink"/>
    <w:basedOn w:val="Absatz-Standardschriftart"/>
    <w:uiPriority w:val="99"/>
    <w:unhideWhenUsed/>
    <w:rsid w:val="076F077D"/>
    <w:rPr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364AE"/>
    <w:rPr>
      <w:color w:val="605E5C"/>
      <w:shd w:val="clear" w:color="auto" w:fill="E1DFDD"/>
    </w:rPr>
  </w:style>
  <w:style w:type="paragraph" w:customStyle="1" w:styleId="SFKlein">
    <w:name w:val="SF Klein"/>
    <w:basedOn w:val="Standard"/>
    <w:link w:val="SFKleinZchn"/>
    <w:qFormat/>
    <w:rsid w:val="0013461F"/>
    <w:pPr>
      <w:spacing w:after="0" w:line="240" w:lineRule="exact"/>
    </w:pPr>
    <w:rPr>
      <w:rFonts w:ascii="Euclid Circular A" w:hAnsi="Euclid Circular A"/>
      <w:sz w:val="16"/>
      <w:szCs w:val="16"/>
      <w:lang w:val="de-CH"/>
    </w:rPr>
  </w:style>
  <w:style w:type="character" w:customStyle="1" w:styleId="SFKleinZchn">
    <w:name w:val="SF Klein Zchn"/>
    <w:basedOn w:val="Absatz-Standardschriftart"/>
    <w:link w:val="SFKlein"/>
    <w:rsid w:val="0013461F"/>
    <w:rPr>
      <w:rFonts w:ascii="Euclid Circular A" w:hAnsi="Euclid Circular A"/>
      <w:sz w:val="16"/>
      <w:szCs w:val="16"/>
      <w:lang w:val="de-CH"/>
    </w:rPr>
  </w:style>
  <w:style w:type="paragraph" w:customStyle="1" w:styleId="SFStandard">
    <w:name w:val="SF Standard"/>
    <w:basedOn w:val="Standard"/>
    <w:link w:val="SFStandardZchn"/>
    <w:qFormat/>
    <w:rsid w:val="002B1CBF"/>
    <w:pPr>
      <w:spacing w:after="0" w:line="280" w:lineRule="exact"/>
    </w:pPr>
    <w:rPr>
      <w:rFonts w:ascii="Euclid Circular A" w:hAnsi="Euclid Circular A"/>
      <w:sz w:val="20"/>
      <w:szCs w:val="20"/>
      <w:lang w:val="de-CH"/>
    </w:rPr>
  </w:style>
  <w:style w:type="character" w:customStyle="1" w:styleId="SFStandardZchn">
    <w:name w:val="SF Standard Zchn"/>
    <w:basedOn w:val="Absatz-Standardschriftart"/>
    <w:link w:val="SFStandard"/>
    <w:rsid w:val="002B1CBF"/>
    <w:rPr>
      <w:rFonts w:ascii="Euclid Circular A" w:hAnsi="Euclid Circular A"/>
      <w:sz w:val="20"/>
      <w:szCs w:val="20"/>
      <w:lang w:val="de-CH"/>
    </w:rPr>
  </w:style>
  <w:style w:type="paragraph" w:customStyle="1" w:styleId="SFAufzhlung">
    <w:name w:val="SF Aufzählung"/>
    <w:basedOn w:val="Listenabsatz"/>
    <w:link w:val="SFAufzhlungZchn"/>
    <w:qFormat/>
    <w:rsid w:val="002B1CBF"/>
    <w:pPr>
      <w:numPr>
        <w:numId w:val="1"/>
      </w:numPr>
      <w:spacing w:after="0" w:line="280" w:lineRule="exact"/>
      <w:ind w:left="284" w:hanging="284"/>
    </w:pPr>
    <w:rPr>
      <w:rFonts w:ascii="Euclid Circular A" w:hAnsi="Euclid Circular A"/>
      <w:sz w:val="20"/>
      <w:szCs w:val="20"/>
      <w:lang w:val="de-CH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2B1CBF"/>
  </w:style>
  <w:style w:type="character" w:customStyle="1" w:styleId="SFAufzhlungZchn">
    <w:name w:val="SF Aufzählung Zchn"/>
    <w:basedOn w:val="ListenabsatzZchn"/>
    <w:link w:val="SFAufzhlung"/>
    <w:rsid w:val="002B1CBF"/>
    <w:rPr>
      <w:rFonts w:ascii="Euclid Circular A" w:hAnsi="Euclid Circular A"/>
      <w:sz w:val="20"/>
      <w:szCs w:val="20"/>
      <w:lang w:val="de-CH"/>
    </w:rPr>
  </w:style>
  <w:style w:type="character" w:styleId="BesuchterLink">
    <w:name w:val="FollowedHyperlink"/>
    <w:basedOn w:val="Absatz-Standardschriftart"/>
    <w:uiPriority w:val="99"/>
    <w:semiHidden/>
    <w:unhideWhenUsed/>
    <w:rsid w:val="00380082"/>
    <w:rPr>
      <w:color w:val="5F5F5F" w:themeColor="followedHyperlink"/>
      <w:u w:val="single"/>
    </w:rPr>
  </w:style>
  <w:style w:type="character" w:customStyle="1" w:styleId="Heading1Char">
    <w:name w:val="Heading 1 Char"/>
    <w:basedOn w:val="Absatz-Standardschriftart"/>
    <w:uiPriority w:val="9"/>
    <w:rsid w:val="076F077D"/>
    <w:rPr>
      <w:rFonts w:asciiTheme="majorHAnsi" w:eastAsiaTheme="majorEastAsia" w:hAnsiTheme="majorHAnsi" w:cstheme="majorBidi"/>
      <w:color w:val="BF0000" w:themeColor="accent1" w:themeShade="BF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sid w:val="076F077D"/>
    <w:rPr>
      <w:rFonts w:asciiTheme="majorHAnsi" w:eastAsiaTheme="majorEastAsia" w:hAnsiTheme="majorHAnsi" w:cstheme="majorBidi"/>
      <w:color w:val="BF0000" w:themeColor="accent1" w:themeShade="BF"/>
      <w:sz w:val="32"/>
      <w:szCs w:val="32"/>
    </w:rPr>
  </w:style>
  <w:style w:type="character" w:customStyle="1" w:styleId="Heading3Char">
    <w:name w:val="Heading 3 Char"/>
    <w:basedOn w:val="Absatz-Standardschriftart"/>
    <w:uiPriority w:val="9"/>
    <w:rsid w:val="076F077D"/>
    <w:rPr>
      <w:rFonts w:eastAsiaTheme="majorEastAsia" w:cstheme="majorBidi"/>
      <w:color w:val="BF0000" w:themeColor="accent1" w:themeShade="BF"/>
      <w:sz w:val="28"/>
      <w:szCs w:val="28"/>
    </w:rPr>
  </w:style>
  <w:style w:type="character" w:customStyle="1" w:styleId="Heading4Char">
    <w:name w:val="Heading 4 Char"/>
    <w:basedOn w:val="Absatz-Standardschriftart"/>
    <w:uiPriority w:val="9"/>
    <w:rsid w:val="076F077D"/>
    <w:rPr>
      <w:rFonts w:eastAsiaTheme="majorEastAsia" w:cstheme="majorBidi"/>
      <w:i/>
      <w:iCs/>
      <w:color w:val="BF0000" w:themeColor="accent1" w:themeShade="BF"/>
    </w:rPr>
  </w:style>
  <w:style w:type="character" w:customStyle="1" w:styleId="Heading5Char">
    <w:name w:val="Heading 5 Char"/>
    <w:basedOn w:val="Absatz-Standardschriftart"/>
    <w:uiPriority w:val="9"/>
    <w:rsid w:val="076F077D"/>
    <w:rPr>
      <w:rFonts w:eastAsiaTheme="majorEastAsia" w:cstheme="majorBidi"/>
      <w:color w:val="BF0000" w:themeColor="accent1" w:themeShade="BF"/>
    </w:rPr>
  </w:style>
  <w:style w:type="character" w:customStyle="1" w:styleId="Heading6Char">
    <w:name w:val="Heading 6 Char"/>
    <w:basedOn w:val="Absatz-Standardschriftart"/>
    <w:uiPriority w:val="9"/>
    <w:rsid w:val="076F077D"/>
    <w:rPr>
      <w:rFonts w:eastAsiaTheme="majorEastAsia" w:cstheme="majorBidi"/>
      <w:i/>
      <w:iCs/>
      <w:color w:val="595959" w:themeColor="text2" w:themeTint="A6"/>
    </w:rPr>
  </w:style>
  <w:style w:type="character" w:customStyle="1" w:styleId="Heading7Char">
    <w:name w:val="Heading 7 Char"/>
    <w:basedOn w:val="Absatz-Standardschriftart"/>
    <w:uiPriority w:val="9"/>
    <w:rsid w:val="076F077D"/>
    <w:rPr>
      <w:rFonts w:eastAsiaTheme="majorEastAsia" w:cstheme="majorBidi"/>
      <w:color w:val="595959" w:themeColor="text2" w:themeTint="A6"/>
    </w:rPr>
  </w:style>
  <w:style w:type="character" w:customStyle="1" w:styleId="Heading8Char">
    <w:name w:val="Heading 8 Char"/>
    <w:basedOn w:val="Absatz-Standardschriftart"/>
    <w:uiPriority w:val="9"/>
    <w:rsid w:val="076F077D"/>
    <w:rPr>
      <w:rFonts w:eastAsiaTheme="majorEastAsia" w:cstheme="majorBidi"/>
      <w:i/>
      <w:iCs/>
      <w:color w:val="272727"/>
    </w:rPr>
  </w:style>
  <w:style w:type="character" w:customStyle="1" w:styleId="Heading9Char">
    <w:name w:val="Heading 9 Char"/>
    <w:basedOn w:val="Absatz-Standardschriftart"/>
    <w:uiPriority w:val="9"/>
    <w:rsid w:val="076F077D"/>
    <w:rPr>
      <w:rFonts w:eastAsiaTheme="majorEastAsia" w:cstheme="majorBidi"/>
      <w:color w:val="272727"/>
    </w:rPr>
  </w:style>
  <w:style w:type="character" w:customStyle="1" w:styleId="TitleChar">
    <w:name w:val="Title Char"/>
    <w:basedOn w:val="Absatz-Standardschriftart"/>
    <w:uiPriority w:val="10"/>
    <w:rsid w:val="076F077D"/>
    <w:rPr>
      <w:rFonts w:asciiTheme="majorHAnsi" w:eastAsiaTheme="majorEastAsia" w:hAnsiTheme="majorHAnsi" w:cstheme="majorBidi"/>
      <w:sz w:val="56"/>
      <w:szCs w:val="56"/>
    </w:rPr>
  </w:style>
  <w:style w:type="character" w:customStyle="1" w:styleId="SubtitleChar">
    <w:name w:val="Subtitle Char"/>
    <w:basedOn w:val="Absatz-Standardschriftart"/>
    <w:uiPriority w:val="11"/>
    <w:rsid w:val="076F077D"/>
    <w:rPr>
      <w:rFonts w:eastAsiaTheme="majorEastAsia" w:cstheme="majorBidi"/>
      <w:color w:val="595959" w:themeColor="text2" w:themeTint="A6"/>
      <w:sz w:val="28"/>
      <w:szCs w:val="28"/>
    </w:rPr>
  </w:style>
  <w:style w:type="character" w:customStyle="1" w:styleId="IntenseQuoteChar">
    <w:name w:val="Intense Quote Char"/>
    <w:basedOn w:val="Absatz-Standardschriftart"/>
    <w:uiPriority w:val="30"/>
    <w:rsid w:val="076F077D"/>
    <w:rPr>
      <w:i/>
      <w:iCs/>
      <w:color w:val="BF0000" w:themeColor="accent1" w:themeShade="BF"/>
    </w:rPr>
  </w:style>
  <w:style w:type="table" w:styleId="Tabellenraster">
    <w:name w:val="Table Grid"/>
    <w:basedOn w:val="NormaleTabelle"/>
    <w:rsid w:val="00C646B1"/>
    <w:rPr>
      <w:rFonts w:ascii="Calibri" w:eastAsia="Calibri" w:hAnsi="Calibri" w:cs="Calibri"/>
      <w:kern w:val="0"/>
      <w:lang w:val="en-US" w:eastAsia="de-C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wiss-fencing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ssioPietra\Swiss%20Fencing\Swiss%20Fencing%20-%20Dokumente\05_Kommunikation\3_Vorlagen\1_Kommunikation%20nach%20aussen\Vorlage%20Dokumente\Vorlage%20Dokument%20Hochformat.dotx" TargetMode="External"/></Relationships>
</file>

<file path=word/theme/theme1.xml><?xml version="1.0" encoding="utf-8"?>
<a:theme xmlns:a="http://schemas.openxmlformats.org/drawingml/2006/main" name="Larissa">
  <a:themeElements>
    <a:clrScheme name="SWISS FENCING FARBEN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FF0000"/>
      </a:accent1>
      <a:accent2>
        <a:srgbClr val="EBEBEB"/>
      </a:accent2>
      <a:accent3>
        <a:srgbClr val="D7D7D7"/>
      </a:accent3>
      <a:accent4>
        <a:srgbClr val="C3C3C3"/>
      </a:accent4>
      <a:accent5>
        <a:srgbClr val="AFAFAF"/>
      </a:accent5>
      <a:accent6>
        <a:srgbClr val="9B9B9B"/>
      </a:accent6>
      <a:hlink>
        <a:srgbClr val="878787"/>
      </a:hlink>
      <a:folHlink>
        <a:srgbClr val="5F5F5F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D33AF7B246644D891DF01C50539727" ma:contentTypeVersion="11" ma:contentTypeDescription="Ein neues Dokument erstellen." ma:contentTypeScope="" ma:versionID="000bfe1cf330850cf2a4b9002012c626">
  <xsd:schema xmlns:xsd="http://www.w3.org/2001/XMLSchema" xmlns:xs="http://www.w3.org/2001/XMLSchema" xmlns:p="http://schemas.microsoft.com/office/2006/metadata/properties" xmlns:ns2="ee156b22-eb81-499d-8cde-c212b1aebd37" xmlns:ns3="4f426b2b-a506-4e28-a196-883bf43f1bd1" targetNamespace="http://schemas.microsoft.com/office/2006/metadata/properties" ma:root="true" ma:fieldsID="d8af70216b59f8cedac9a7b7cca27eba" ns2:_="" ns3:_="">
    <xsd:import namespace="ee156b22-eb81-499d-8cde-c212b1aebd37"/>
    <xsd:import namespace="4f426b2b-a506-4e28-a196-883bf43f1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56b22-eb81-499d-8cde-c212b1aebd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7d515a38-8332-49d1-be5b-3e0aeb802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26b2b-a506-4e28-a196-883bf43f1bd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e5e434-2d8c-4c7c-9a20-7ac8e0fd8f2c}" ma:internalName="TaxCatchAll" ma:showField="CatchAllData" ma:web="4f426b2b-a506-4e28-a196-883bf43f1b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426b2b-a506-4e28-a196-883bf43f1bd1" xsi:nil="true"/>
    <lcf76f155ced4ddcb4097134ff3c332f xmlns="ee156b22-eb81-499d-8cde-c212b1aebd3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C836C46-4C01-4A7C-A0FD-790C0F4E4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156b22-eb81-499d-8cde-c212b1aebd37"/>
    <ds:schemaRef ds:uri="4f426b2b-a506-4e28-a196-883bf43f1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16E977-03A6-4444-BE86-F414CAB69B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C9D8E1-1004-4D37-BD8E-964EA5761F6D}">
  <ds:schemaRefs>
    <ds:schemaRef ds:uri="http://schemas.microsoft.com/office/2006/metadata/properties"/>
    <ds:schemaRef ds:uri="http://schemas.microsoft.com/office/infopath/2007/PartnerControls"/>
    <ds:schemaRef ds:uri="4f426b2b-a506-4e28-a196-883bf43f1bd1"/>
    <ds:schemaRef ds:uri="ee156b22-eb81-499d-8cde-c212b1aebd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Dokument Hochformat</Template>
  <TotalTime>0</TotalTime>
  <Pages>2</Pages>
  <Words>170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Alessio Pietra</dc:creator>
  <cp:keywords/>
  <dc:description/>
  <cp:lastModifiedBy>Alessio Pietra</cp:lastModifiedBy>
  <cp:revision>1</cp:revision>
  <dcterms:created xsi:type="dcterms:W3CDTF">2026-10-16T07:34:00Z</dcterms:created>
  <dcterms:modified xsi:type="dcterms:W3CDTF">2026-10-16T07:39:00Z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0x0101002DD33AF7B246644D891DF01C50539727</vt:lpwstr>
  </property>
  <property fmtid="{D5CDD505-2E9C-101B-9397-08002B2CF9AE}" pid="3" name="MediaServiceImageTags">
    <vt:lpwstr/>
  </property>
</Properties>
</file>