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AECA" w14:textId="77777777" w:rsidR="00C646B1" w:rsidRDefault="00C646B1" w:rsidP="00C646B1">
      <w:pPr>
        <w:pStyle w:val="berschrift1"/>
        <w:rPr>
          <w:rFonts w:ascii="Euclid Circular A" w:hAnsi="Euclid Circular A"/>
          <w:color w:val="auto"/>
          <w:lang w:val="de-CH"/>
        </w:rPr>
      </w:pPr>
      <w:r w:rsidRPr="00C646B1">
        <w:rPr>
          <w:rFonts w:ascii="Euclid Circular A" w:hAnsi="Euclid Circular A"/>
          <w:color w:val="auto"/>
          <w:lang w:val="de-CH"/>
        </w:rPr>
        <w:t>Manifestation d’intérêt : organisation d’une Coupe du monde junior dès 2027/28</w:t>
      </w:r>
    </w:p>
    <w:p w14:paraId="131E1C62" w14:textId="77777777" w:rsidR="00C646B1" w:rsidRPr="00C646B1" w:rsidRDefault="00C646B1" w:rsidP="00C646B1">
      <w:pPr>
        <w:rPr>
          <w:lang w:val="de-CH"/>
        </w:rPr>
      </w:pPr>
    </w:p>
    <w:p w14:paraId="11084557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 xml:space="preserve">À envoyer d’ici au </w:t>
      </w:r>
      <w:r w:rsidRPr="00C646B1">
        <w:rPr>
          <w:rFonts w:ascii="Euclid Circular A" w:hAnsi="Euclid Circular A"/>
          <w:b/>
          <w:lang w:val="de-CH"/>
        </w:rPr>
        <w:t>31 octobre 2026</w:t>
      </w:r>
      <w:r w:rsidRPr="00C646B1">
        <w:rPr>
          <w:rFonts w:ascii="Euclid Circular A" w:hAnsi="Euclid Circular A"/>
          <w:lang w:val="de-CH"/>
        </w:rPr>
        <w:t xml:space="preserve"> à alessio.pietra@swiss-fencing.ch. Les indications fournies sont sans engagement. Si plusieurs manifestations d’intérêt nous parviennent, une seconde phase de sélection plus détaillée suivra, avec un </w:t>
      </w:r>
      <w:proofErr w:type="spellStart"/>
      <w:r w:rsidRPr="00C646B1">
        <w:rPr>
          <w:rFonts w:ascii="Euclid Circular A" w:hAnsi="Euclid Circular A"/>
          <w:lang w:val="de-CH"/>
        </w:rPr>
        <w:t>dossier de candidature</w:t>
      </w:r>
      <w:proofErr w:type="spellEnd"/>
      <w:r w:rsidRPr="00C646B1">
        <w:rPr>
          <w:rFonts w:ascii="Euclid Circular A" w:hAnsi="Euclid Circular A"/>
          <w:lang w:val="de-CH"/>
        </w:rPr>
        <w:t xml:space="preserve"> complet.</w:t>
      </w:r>
    </w:p>
    <w:p w14:paraId="0558D8CD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>La Coupe du monde junior à l’épée masculine se déroule sur trois jours : vendredi cadets individuel, samedi juniors individuel, dimanche juniors par équipes, avec au moins 16 resp. 24 pistes.</w:t>
      </w:r>
    </w:p>
    <w:p w14:paraId="3C81DACF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1. Club et contact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31B74E9C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5CB402BA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Indication</w:t>
            </w:r>
          </w:p>
        </w:tc>
        <w:tc>
          <w:tcPr>
            <w:tcW w:w="4680" w:type="dxa"/>
            <w:shd w:val="clear" w:color="auto" w:fill="F2F2F2"/>
          </w:tcPr>
          <w:p w14:paraId="00D97703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Réponse</w:t>
            </w:r>
          </w:p>
        </w:tc>
      </w:tr>
      <w:tr w:rsidR="00C646B1" w:rsidRPr="00C646B1" w14:paraId="08CC643F" w14:textId="77777777" w:rsidTr="00507FFD">
        <w:tc>
          <w:tcPr>
            <w:tcW w:w="4680" w:type="dxa"/>
          </w:tcPr>
          <w:p w14:paraId="604F8A11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Club, localité</w:t>
            </w:r>
          </w:p>
        </w:tc>
        <w:tc>
          <w:tcPr>
            <w:tcW w:w="4680" w:type="dxa"/>
          </w:tcPr>
          <w:p w14:paraId="667099E2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569F735E" w14:textId="77777777" w:rsidTr="00507FFD">
        <w:tc>
          <w:tcPr>
            <w:tcW w:w="4680" w:type="dxa"/>
          </w:tcPr>
          <w:p w14:paraId="242E8301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Personne de contact (nom, fonction, e-mail, téléphone)</w:t>
            </w:r>
          </w:p>
        </w:tc>
        <w:tc>
          <w:tcPr>
            <w:tcW w:w="4680" w:type="dxa"/>
          </w:tcPr>
          <w:p w14:paraId="27648718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11B4CBD2" w14:textId="77777777" w:rsidTr="00507FFD">
        <w:tc>
          <w:tcPr>
            <w:tcW w:w="4680" w:type="dxa"/>
          </w:tcPr>
          <w:p w14:paraId="3E19BA3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Période possible (mois, week-ends)</w:t>
            </w:r>
          </w:p>
        </w:tc>
        <w:tc>
          <w:tcPr>
            <w:tcW w:w="4680" w:type="dxa"/>
          </w:tcPr>
          <w:p w14:paraId="7C097405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5FFBEF42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2. Salle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7AF0BD97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5F16AB1D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Indication</w:t>
            </w:r>
          </w:p>
        </w:tc>
        <w:tc>
          <w:tcPr>
            <w:tcW w:w="4680" w:type="dxa"/>
            <w:shd w:val="clear" w:color="auto" w:fill="F2F2F2"/>
          </w:tcPr>
          <w:p w14:paraId="03AF6635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Réponse</w:t>
            </w:r>
          </w:p>
        </w:tc>
      </w:tr>
      <w:tr w:rsidR="00C646B1" w:rsidRPr="00C646B1" w14:paraId="3AE01E87" w14:textId="77777777" w:rsidTr="00507FFD">
        <w:tc>
          <w:tcPr>
            <w:tcW w:w="4680" w:type="dxa"/>
          </w:tcPr>
          <w:p w14:paraId="00A64EDB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Salle(s) prévue(s), localité</w:t>
            </w:r>
          </w:p>
        </w:tc>
        <w:tc>
          <w:tcPr>
            <w:tcW w:w="4680" w:type="dxa"/>
          </w:tcPr>
          <w:p w14:paraId="072BEAEC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7A4F086C" w14:textId="77777777" w:rsidTr="00507FFD">
        <w:tc>
          <w:tcPr>
            <w:tcW w:w="4680" w:type="dxa"/>
          </w:tcPr>
          <w:p w14:paraId="42FFE843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Nombre de pistes</w:t>
            </w:r>
          </w:p>
        </w:tc>
        <w:tc>
          <w:tcPr>
            <w:tcW w:w="4680" w:type="dxa"/>
          </w:tcPr>
          <w:p w14:paraId="6E7E31F2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7286F36C" w14:textId="77777777" w:rsidTr="00507FFD">
        <w:tc>
          <w:tcPr>
            <w:tcW w:w="4680" w:type="dxa"/>
          </w:tcPr>
          <w:p w14:paraId="45030CA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Si plusieurs salles : distance à pied</w:t>
            </w:r>
          </w:p>
        </w:tc>
        <w:tc>
          <w:tcPr>
            <w:tcW w:w="4680" w:type="dxa"/>
          </w:tcPr>
          <w:p w14:paraId="2109080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31ACFC68" w14:textId="77777777" w:rsidTr="00507FFD">
        <w:tc>
          <w:tcPr>
            <w:tcW w:w="4680" w:type="dxa"/>
          </w:tcPr>
          <w:p w14:paraId="3E357D7B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Disponibilité déjà vérifiée ?</w:t>
            </w:r>
          </w:p>
        </w:tc>
        <w:tc>
          <w:tcPr>
            <w:tcW w:w="4680" w:type="dxa"/>
          </w:tcPr>
          <w:p w14:paraId="251BAC48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545BE8BD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3. Organisation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717B6A9B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64FC750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Indication</w:t>
            </w:r>
          </w:p>
        </w:tc>
        <w:tc>
          <w:tcPr>
            <w:tcW w:w="4680" w:type="dxa"/>
            <w:shd w:val="clear" w:color="auto" w:fill="F2F2F2"/>
          </w:tcPr>
          <w:p w14:paraId="44224344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Réponse</w:t>
            </w:r>
          </w:p>
        </w:tc>
      </w:tr>
      <w:tr w:rsidR="00C646B1" w:rsidRPr="00C646B1" w14:paraId="6A7083B8" w14:textId="77777777" w:rsidTr="00507FFD">
        <w:tc>
          <w:tcPr>
            <w:tcW w:w="4680" w:type="dxa"/>
          </w:tcPr>
          <w:p w14:paraId="26B5B385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Qui présiderait le comité d’organisation ?</w:t>
            </w:r>
          </w:p>
        </w:tc>
        <w:tc>
          <w:tcPr>
            <w:tcW w:w="4680" w:type="dxa"/>
          </w:tcPr>
          <w:p w14:paraId="23B4CEDC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24C728E1" w14:textId="77777777" w:rsidTr="00507FFD">
        <w:tc>
          <w:tcPr>
            <w:tcW w:w="4680" w:type="dxa"/>
          </w:tcPr>
          <w:p w14:paraId="797A13B7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Expérience dans l’organisation de compétitions (événement, année, participants)</w:t>
            </w:r>
          </w:p>
        </w:tc>
        <w:tc>
          <w:tcPr>
            <w:tcW w:w="4680" w:type="dxa"/>
          </w:tcPr>
          <w:p w14:paraId="5B534692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6373CFFE" w14:textId="77777777" w:rsidTr="00507FFD">
        <w:tc>
          <w:tcPr>
            <w:tcW w:w="4680" w:type="dxa"/>
          </w:tcPr>
          <w:p w14:paraId="0778116A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Nombre estimé de bénévoles issus du club et de la région</w:t>
            </w:r>
          </w:p>
        </w:tc>
        <w:tc>
          <w:tcPr>
            <w:tcW w:w="4680" w:type="dxa"/>
          </w:tcPr>
          <w:p w14:paraId="2440C289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6CFF3563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4. Financement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4D69B69B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15B0094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Indication</w:t>
            </w:r>
          </w:p>
        </w:tc>
        <w:tc>
          <w:tcPr>
            <w:tcW w:w="4680" w:type="dxa"/>
            <w:shd w:val="clear" w:color="auto" w:fill="F2F2F2"/>
          </w:tcPr>
          <w:p w14:paraId="1D61D65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Réponse</w:t>
            </w:r>
          </w:p>
        </w:tc>
      </w:tr>
      <w:tr w:rsidR="00C646B1" w:rsidRPr="00C646B1" w14:paraId="27FA50DD" w14:textId="77777777" w:rsidTr="00507FFD">
        <w:tc>
          <w:tcPr>
            <w:tcW w:w="4680" w:type="dxa"/>
          </w:tcPr>
          <w:p w14:paraId="6B8F25B5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Bailleurs de fonds possibles (commune, canton, sponsors)</w:t>
            </w:r>
          </w:p>
        </w:tc>
        <w:tc>
          <w:tcPr>
            <w:tcW w:w="4680" w:type="dxa"/>
          </w:tcPr>
          <w:p w14:paraId="6DA682F1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518C519B" w14:textId="77777777" w:rsidTr="00507FFD">
        <w:tc>
          <w:tcPr>
            <w:tcW w:w="4680" w:type="dxa"/>
          </w:tcPr>
          <w:p w14:paraId="48FCE4C2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Le club couvrirait-il un éventuel déficit ?</w:t>
            </w:r>
          </w:p>
        </w:tc>
        <w:tc>
          <w:tcPr>
            <w:tcW w:w="4680" w:type="dxa"/>
          </w:tcPr>
          <w:p w14:paraId="28E0C257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0F238486" w14:textId="52690128" w:rsidR="00C646B1" w:rsidRPr="00C646B1" w:rsidRDefault="00C646B1" w:rsidP="00C646B1">
      <w:pPr>
        <w:pStyle w:val="berschrift2"/>
        <w:rPr>
          <w:rFonts w:ascii="Euclid Circular A" w:hAnsi="Euclid Circular A"/>
          <w:color w:val="auto"/>
          <w:lang w:val="de-CH"/>
        </w:rPr>
      </w:pPr>
      <w:r w:rsidRPr="00C646B1">
        <w:rPr>
          <w:rFonts w:ascii="Euclid Circular A" w:hAnsi="Euclid Circular A"/>
          <w:color w:val="auto"/>
          <w:lang w:val="de-CH"/>
        </w:rPr>
        <w:t xml:space="preserve">5. Motivation </w:t>
      </w:r>
    </w:p>
    <w:p w14:paraId="609FBAA8" w14:textId="77777777" w:rsid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 xml:space="preserve">Pourquoi votre club souhaite-t-il organiser la Coupe du monde ? Quel soutien attendez-vous de Swiss Fencing ? </w:t>
      </w:r>
      <w:r w:rsidRPr="00C646B1">
        <w:rPr>
          <w:rFonts w:ascii="Euclid Circular A" w:hAnsi="Euclid Circular A"/>
        </w:rPr>
        <w:t>(5 phrases au maximum)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4"/>
      </w:tblGrid>
      <w:tr w:rsidR="00C646B1" w14:paraId="45274C68" w14:textId="77777777" w:rsidTr="00C646B1">
        <w:tc>
          <w:tcPr>
            <w:tcW w:w="9344" w:type="dxa"/>
          </w:tcPr>
          <w:p w14:paraId="4A7A421D" w14:textId="77777777" w:rsidR="00C646B1" w:rsidRDefault="00C646B1" w:rsidP="00C646B1">
            <w:pPr>
              <w:rPr>
                <w:rFonts w:ascii="Euclid Circular A" w:eastAsiaTheme="minorHAnsi" w:hAnsi="Euclid Circular A" w:cstheme="minorBidi"/>
                <w:kern w:val="2"/>
                <w:lang w:val="de-CH" w:eastAsia="en-US"/>
                <w14:ligatures w14:val="standardContextual"/>
              </w:rPr>
            </w:pPr>
          </w:p>
          <w:p w14:paraId="778F9B47" w14:textId="77777777" w:rsidR="00C646B1" w:rsidRDefault="00C646B1" w:rsidP="00C646B1">
            <w:pPr>
              <w:rPr>
                <w:rFonts w:ascii="Euclid Circular A" w:hAnsi="Euclid Circular A"/>
                <w:lang w:val="de-CH"/>
              </w:rPr>
            </w:pPr>
          </w:p>
          <w:p w14:paraId="77BA67A6" w14:textId="77777777" w:rsidR="00C646B1" w:rsidRDefault="00C646B1" w:rsidP="00C646B1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26B1E9FA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</w:p>
    <w:tbl>
      <w:tblPr>
        <w:tblStyle w:val="Tabellenraster"/>
        <w:tblW w:w="9360" w:type="dxa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6AC23543" w14:textId="77777777" w:rsidTr="00C646B1">
        <w:tc>
          <w:tcPr>
            <w:tcW w:w="4680" w:type="dxa"/>
          </w:tcPr>
          <w:p w14:paraId="1BE30FD9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Lieu, date</w:t>
            </w:r>
          </w:p>
        </w:tc>
        <w:tc>
          <w:tcPr>
            <w:tcW w:w="4680" w:type="dxa"/>
          </w:tcPr>
          <w:p w14:paraId="70E3B5CC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5A028EA2" w14:textId="77777777" w:rsidTr="00C646B1">
        <w:tc>
          <w:tcPr>
            <w:tcW w:w="4680" w:type="dxa"/>
          </w:tcPr>
          <w:p w14:paraId="378249B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Nom, signature</w:t>
            </w:r>
          </w:p>
        </w:tc>
        <w:tc>
          <w:tcPr>
            <w:tcW w:w="4680" w:type="dxa"/>
          </w:tcPr>
          <w:p w14:paraId="1C53E84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3623E721" w14:textId="77777777" w:rsidR="076F077D" w:rsidRPr="00C646B1" w:rsidRDefault="076F077D" w:rsidP="076F077D">
      <w:pPr>
        <w:pStyle w:val="SFStandard"/>
      </w:pPr>
    </w:p>
    <w:p w14:paraId="1A669B55" w14:textId="77777777" w:rsidR="076F077D" w:rsidRPr="00C646B1" w:rsidRDefault="076F077D" w:rsidP="076F077D">
      <w:pPr>
        <w:pStyle w:val="SFStandard"/>
      </w:pPr>
    </w:p>
    <w:p w14:paraId="6D61C426" w14:textId="77777777" w:rsidR="076F077D" w:rsidRPr="00C646B1" w:rsidRDefault="076F077D" w:rsidP="076F077D">
      <w:pPr>
        <w:pStyle w:val="SFStandard"/>
      </w:pPr>
    </w:p>
    <w:p w14:paraId="5AAECF74" w14:textId="77777777" w:rsidR="076F077D" w:rsidRPr="00C646B1" w:rsidRDefault="076F077D" w:rsidP="076F077D">
      <w:pPr>
        <w:pStyle w:val="SFStandard"/>
      </w:pPr>
    </w:p>
    <w:p w14:paraId="7F597379" w14:textId="77777777" w:rsidR="004630BA" w:rsidRPr="00C646B1" w:rsidRDefault="004630BA" w:rsidP="5E9EE716">
      <w:pPr>
        <w:pStyle w:val="SFStandard"/>
        <w:tabs>
          <w:tab w:val="left" w:pos="5103"/>
        </w:tabs>
      </w:pPr>
    </w:p>
    <w:p w14:paraId="25AFDD1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66C1D08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346A0A6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631E348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18D2562C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584086C3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3E7ECA32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211FB476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585AD39B" w14:textId="77777777" w:rsidR="005F324B" w:rsidRPr="00C646B1" w:rsidRDefault="005F324B" w:rsidP="006A0901">
      <w:pPr>
        <w:pStyle w:val="SFStandard"/>
      </w:pPr>
    </w:p>
    <w:p w14:paraId="2F74B8C0" w14:textId="77777777" w:rsidR="0013461F" w:rsidRPr="00C646B1" w:rsidRDefault="0013461F" w:rsidP="006A0901">
      <w:pPr>
        <w:pStyle w:val="SFStandard"/>
        <w:rPr>
          <w:lang w:val="pt-BR"/>
        </w:rPr>
      </w:pPr>
    </w:p>
    <w:sectPr w:rsidR="0013461F" w:rsidRPr="00C646B1" w:rsidSect="00C646B1">
      <w:headerReference w:type="default" r:id="rId10"/>
      <w:footerReference w:type="default" r:id="rId11"/>
      <w:pgSz w:w="11906" w:h="16838"/>
      <w:pgMar w:top="1418" w:right="1134" w:bottom="1985" w:left="1418" w:header="85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3CB70" w14:textId="77777777" w:rsidR="00497BCA" w:rsidRDefault="00497BCA" w:rsidP="002106A3">
      <w:pPr>
        <w:spacing w:after="0" w:line="240" w:lineRule="auto"/>
      </w:pPr>
      <w:r>
        <w:separator/>
      </w:r>
    </w:p>
  </w:endnote>
  <w:endnote w:type="continuationSeparator" w:id="0">
    <w:p w14:paraId="368DC0EC" w14:textId="77777777" w:rsidR="00497BCA" w:rsidRDefault="00497BCA" w:rsidP="0021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lid Circular A">
    <w:altName w:val="Calibri"/>
    <w:panose1 w:val="020B0504000000000000"/>
    <w:charset w:val="00"/>
    <w:family w:val="swiss"/>
    <w:pitch w:val="variable"/>
    <w:sig w:usb0="A000027F" w:usb1="5000003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E478" w14:textId="77777777" w:rsidR="002364AE" w:rsidRPr="00246316" w:rsidRDefault="00246316" w:rsidP="00246316">
    <w:pPr>
      <w:pStyle w:val="SFKlein"/>
      <w:rPr>
        <w:b/>
        <w:bCs/>
        <w:i/>
        <w:iCs/>
      </w:rPr>
    </w:pPr>
    <w:r>
      <w:rPr>
        <w:color w:val="FF0000"/>
      </w:rPr>
      <w:br/>
    </w:r>
    <w:r w:rsidRPr="00246316">
      <w:rPr>
        <w:b/>
        <w:bCs/>
        <w:i/>
        <w:iCs/>
        <w:noProof/>
        <w:color w:val="FF0000"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6FF281A1" wp14:editId="4563F453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5940000" cy="0"/>
              <wp:effectExtent l="0" t="0" r="0" b="0"/>
              <wp:wrapNone/>
              <wp:docPr id="247170569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6B04C" id="Gerader Verbinder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" strokecolor="black [3213]" strokeweight=".5pt">
              <w10:anchorlock/>
            </v:line>
          </w:pict>
        </mc:Fallback>
      </mc:AlternateContent>
    </w:r>
    <w:r w:rsidR="002364AE" w:rsidRPr="00246316">
      <w:rPr>
        <w:b/>
        <w:bCs/>
        <w:i/>
        <w:iCs/>
        <w:color w:val="FF0000"/>
      </w:rPr>
      <w:t xml:space="preserve">SWISS </w:t>
    </w:r>
    <w:r w:rsidR="002364AE" w:rsidRPr="00246316">
      <w:rPr>
        <w:b/>
        <w:bCs/>
        <w:i/>
        <w:iCs/>
      </w:rPr>
      <w:t xml:space="preserve">FENCING </w:t>
    </w:r>
  </w:p>
  <w:p w14:paraId="08477C7B" w14:textId="77777777" w:rsidR="002364AE" w:rsidRPr="002364AE" w:rsidRDefault="076F077D" w:rsidP="0013461F">
    <w:pPr>
      <w:pStyle w:val="SFKlein"/>
      <w:tabs>
        <w:tab w:val="right" w:pos="9354"/>
      </w:tabs>
    </w:pPr>
    <w:r>
      <w:t xml:space="preserve">Haus des Sports | Talgut-Zentrum 27 | 3063 Ittigen b. Bern | T: </w:t>
    </w:r>
    <w:r w:rsidR="00CA6CE0" w:rsidRPr="00CA6CE0">
      <w:rPr>
        <w:lang w:val="vi-VN"/>
      </w:rPr>
      <w:t>+41 79 283 83 06</w:t>
    </w:r>
    <w:r>
      <w:t xml:space="preserve"> |  </w:t>
    </w:r>
    <w:hyperlink r:id="rId1">
      <w:r w:rsidRPr="076F077D">
        <w:rPr>
          <w:rStyle w:val="Hyperlink"/>
          <w:u w:val="none"/>
        </w:rPr>
        <w:t>www.swiss-fencing.ch</w:t>
      </w:r>
    </w:hyperlink>
    <w:r>
      <w:t xml:space="preserve"> </w:t>
    </w:r>
    <w:r w:rsidR="002364AE">
      <w:tab/>
    </w:r>
    <w:r w:rsidRPr="076F077D">
      <w:rPr>
        <w:lang w:val="de-DE"/>
      </w:rPr>
      <w:t xml:space="preserve"> </w:t>
    </w:r>
    <w:r w:rsidR="002364AE">
      <w:fldChar w:fldCharType="begin"/>
    </w:r>
    <w:r w:rsidR="002364AE">
      <w:instrText>PAGE  \* Arabic  \* MERGEFORMAT</w:instrText>
    </w:r>
    <w:r w:rsidR="002364AE">
      <w:fldChar w:fldCharType="separate"/>
    </w:r>
    <w:r w:rsidRPr="076F077D">
      <w:rPr>
        <w:lang w:val="de-DE"/>
      </w:rPr>
      <w:t>2</w:t>
    </w:r>
    <w:r w:rsidR="002364AE">
      <w:fldChar w:fldCharType="end"/>
    </w:r>
    <w:r>
      <w:t xml:space="preserve"> </w:t>
    </w:r>
    <w:r w:rsidRPr="076F077D">
      <w:rPr>
        <w:lang w:val="de-DE"/>
      </w:rPr>
      <w:t xml:space="preserve"> |  </w:t>
    </w:r>
    <w:fldSimple w:instr="NUMPAGES \* Arabisch \* MERGEFORMAT">
      <w:r w:rsidRPr="076F077D">
        <w:rPr>
          <w:lang w:val="de-DE"/>
        </w:rPr>
        <w:t>2</w:t>
      </w:r>
    </w:fldSimple>
  </w:p>
  <w:p w14:paraId="397F2698" w14:textId="77777777" w:rsidR="002106A3" w:rsidRPr="002364AE" w:rsidRDefault="002106A3" w:rsidP="002106A3">
    <w:pPr>
      <w:spacing w:after="0"/>
      <w:rPr>
        <w:rFonts w:ascii="Euclid Circular A" w:hAnsi="Euclid Circular A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5D0CB" w14:textId="77777777" w:rsidR="00497BCA" w:rsidRDefault="00497BCA" w:rsidP="002106A3">
      <w:pPr>
        <w:spacing w:after="0" w:line="240" w:lineRule="auto"/>
      </w:pPr>
      <w:r>
        <w:separator/>
      </w:r>
    </w:p>
  </w:footnote>
  <w:footnote w:type="continuationSeparator" w:id="0">
    <w:p w14:paraId="3D598C0F" w14:textId="77777777" w:rsidR="00497BCA" w:rsidRDefault="00497BCA" w:rsidP="0021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5FE5" w14:textId="32D19317" w:rsidR="002106A3" w:rsidRPr="002106A3" w:rsidRDefault="00C43347" w:rsidP="00246316">
    <w:pPr>
      <w:pStyle w:val="SFKlein"/>
      <w:jc w:val="right"/>
    </w:pPr>
    <w:r>
      <w:fldChar w:fldCharType="begin"/>
    </w:r>
    <w:r>
      <w:instrText xml:space="preserve"> TIME \@ "dd.MM.yyyy" </w:instrText>
    </w:r>
    <w:r>
      <w:fldChar w:fldCharType="separate"/>
    </w:r>
    <w:r w:rsidR="00C646B1">
      <w:rPr>
        <w:noProof/>
      </w:rPr>
      <w:t>16.10.2026</w:t>
    </w:r>
    <w:r>
      <w:fldChar w:fldCharType="end"/>
    </w:r>
    <w:r w:rsidR="00AC33FB" w:rsidRPr="002106A3">
      <w:rPr>
        <w:noProof/>
      </w:rPr>
      <w:drawing>
        <wp:anchor distT="0" distB="0" distL="114300" distR="114300" simplePos="0" relativeHeight="251657728" behindDoc="1" locked="0" layoutInCell="1" allowOverlap="1" wp14:anchorId="7B2A1B8C" wp14:editId="1A9A7C98">
          <wp:simplePos x="0" y="0"/>
          <wp:positionH relativeFrom="column">
            <wp:posOffset>-348615</wp:posOffset>
          </wp:positionH>
          <wp:positionV relativeFrom="paragraph">
            <wp:posOffset>-358775</wp:posOffset>
          </wp:positionV>
          <wp:extent cx="1756410" cy="1079500"/>
          <wp:effectExtent l="0" t="0" r="0" b="0"/>
          <wp:wrapNone/>
          <wp:docPr id="1652572575" name="Grafik 1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076400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41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301965">
      <w:t xml:space="preserve">| </w:t>
    </w:r>
    <w:r w:rsidR="00C646B1">
      <w:t>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65970"/>
    <w:multiLevelType w:val="hybridMultilevel"/>
    <w:tmpl w:val="A94C788C"/>
    <w:lvl w:ilvl="0" w:tplc="1AD81014">
      <w:start w:val="1"/>
      <w:numFmt w:val="bullet"/>
      <w:pStyle w:val="SF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09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B1"/>
    <w:rsid w:val="00040BB2"/>
    <w:rsid w:val="000F1626"/>
    <w:rsid w:val="0013461F"/>
    <w:rsid w:val="00177080"/>
    <w:rsid w:val="001C0548"/>
    <w:rsid w:val="002106A3"/>
    <w:rsid w:val="002364AE"/>
    <w:rsid w:val="00246316"/>
    <w:rsid w:val="0025237C"/>
    <w:rsid w:val="00280BCD"/>
    <w:rsid w:val="002B1CBF"/>
    <w:rsid w:val="002B21B1"/>
    <w:rsid w:val="00301965"/>
    <w:rsid w:val="0031639B"/>
    <w:rsid w:val="00318ABC"/>
    <w:rsid w:val="00380082"/>
    <w:rsid w:val="004630BA"/>
    <w:rsid w:val="00497BCA"/>
    <w:rsid w:val="004B5A58"/>
    <w:rsid w:val="004F4EE1"/>
    <w:rsid w:val="00527338"/>
    <w:rsid w:val="005832FE"/>
    <w:rsid w:val="00592447"/>
    <w:rsid w:val="005E7E7D"/>
    <w:rsid w:val="005F324B"/>
    <w:rsid w:val="005F38BF"/>
    <w:rsid w:val="00617F07"/>
    <w:rsid w:val="0063607B"/>
    <w:rsid w:val="00684CB8"/>
    <w:rsid w:val="006A0901"/>
    <w:rsid w:val="006C4533"/>
    <w:rsid w:val="00764B42"/>
    <w:rsid w:val="00780312"/>
    <w:rsid w:val="007B5618"/>
    <w:rsid w:val="00820B39"/>
    <w:rsid w:val="0088645F"/>
    <w:rsid w:val="008E413E"/>
    <w:rsid w:val="008F6E9E"/>
    <w:rsid w:val="009318A3"/>
    <w:rsid w:val="0098136A"/>
    <w:rsid w:val="009A0C7B"/>
    <w:rsid w:val="009B27D9"/>
    <w:rsid w:val="009C5B5F"/>
    <w:rsid w:val="009C61B6"/>
    <w:rsid w:val="009D5698"/>
    <w:rsid w:val="00A67A51"/>
    <w:rsid w:val="00A726C4"/>
    <w:rsid w:val="00AC33FB"/>
    <w:rsid w:val="00BF3904"/>
    <w:rsid w:val="00C07ACB"/>
    <w:rsid w:val="00C43347"/>
    <w:rsid w:val="00C646B1"/>
    <w:rsid w:val="00CA6CE0"/>
    <w:rsid w:val="00CD414E"/>
    <w:rsid w:val="00D44021"/>
    <w:rsid w:val="00E82277"/>
    <w:rsid w:val="00EB19AD"/>
    <w:rsid w:val="00F346DD"/>
    <w:rsid w:val="00F84A84"/>
    <w:rsid w:val="029C0507"/>
    <w:rsid w:val="076F077D"/>
    <w:rsid w:val="118E8E03"/>
    <w:rsid w:val="27824604"/>
    <w:rsid w:val="32E5C8CD"/>
    <w:rsid w:val="3707A44F"/>
    <w:rsid w:val="4DF45694"/>
    <w:rsid w:val="50037ECC"/>
    <w:rsid w:val="505430A3"/>
    <w:rsid w:val="50FFF741"/>
    <w:rsid w:val="51B70792"/>
    <w:rsid w:val="5771CA87"/>
    <w:rsid w:val="5D548BE3"/>
    <w:rsid w:val="5E9EE716"/>
    <w:rsid w:val="61846552"/>
    <w:rsid w:val="71B4E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46D1AC"/>
  <w15:chartTrackingRefBased/>
  <w15:docId w15:val="{2B670328-6FAE-4026-8DCD-F28D096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76F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76F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76F077D"/>
    <w:pPr>
      <w:keepNext/>
      <w:keepLines/>
      <w:spacing w:before="160" w:after="80"/>
      <w:outlineLvl w:val="2"/>
    </w:pPr>
    <w:rPr>
      <w:rFonts w:eastAsiaTheme="majorEastAsia" w:cstheme="majorBidi"/>
      <w:color w:val="BF0000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76F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F0000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76F077D"/>
    <w:pPr>
      <w:keepNext/>
      <w:keepLines/>
      <w:spacing w:before="80" w:after="40"/>
      <w:outlineLvl w:val="4"/>
    </w:pPr>
    <w:rPr>
      <w:rFonts w:eastAsiaTheme="majorEastAsia" w:cstheme="majorBidi"/>
      <w:color w:val="BF0000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76F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2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76F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2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76F077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76F077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76F077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76F077D"/>
    <w:rPr>
      <w:rFonts w:eastAsiaTheme="majorEastAsia" w:cstheme="majorBidi"/>
      <w:color w:val="BF0000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76F077D"/>
    <w:rPr>
      <w:rFonts w:eastAsiaTheme="majorEastAsia" w:cstheme="majorBidi"/>
      <w:i/>
      <w:iCs/>
      <w:color w:val="BF0000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76F077D"/>
    <w:rPr>
      <w:rFonts w:eastAsiaTheme="majorEastAsia" w:cstheme="majorBidi"/>
      <w:color w:val="BF0000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76F077D"/>
    <w:rPr>
      <w:rFonts w:eastAsiaTheme="majorEastAsia" w:cstheme="majorBidi"/>
      <w:i/>
      <w:iCs/>
      <w:color w:val="595959" w:themeColor="text2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76F077D"/>
    <w:rPr>
      <w:rFonts w:eastAsiaTheme="majorEastAsia" w:cstheme="majorBidi"/>
      <w:color w:val="595959" w:themeColor="text2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76F077D"/>
    <w:rPr>
      <w:rFonts w:eastAsiaTheme="majorEastAsia" w:cstheme="majorBidi"/>
      <w:i/>
      <w:iCs/>
      <w:color w:val="272727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76F077D"/>
    <w:rPr>
      <w:rFonts w:eastAsiaTheme="majorEastAsia" w:cstheme="majorBidi"/>
      <w:color w:val="272727"/>
    </w:rPr>
  </w:style>
  <w:style w:type="paragraph" w:styleId="Titel">
    <w:name w:val="Title"/>
    <w:basedOn w:val="Standard"/>
    <w:next w:val="Standard"/>
    <w:link w:val="TitelZchn"/>
    <w:uiPriority w:val="10"/>
    <w:qFormat/>
    <w:rsid w:val="076F077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76F077D"/>
    <w:rPr>
      <w:rFonts w:asciiTheme="majorHAnsi" w:eastAsiaTheme="majorEastAsia" w:hAnsiTheme="majorHAnsi" w:cstheme="majorBidi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0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06A3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2106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06A3"/>
    <w:rPr>
      <w:i/>
      <w:iCs/>
      <w:color w:val="BF0000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76F077D"/>
    <w:pPr>
      <w:spacing w:before="360" w:after="360"/>
      <w:ind w:left="864" w:right="864"/>
      <w:jc w:val="center"/>
    </w:pPr>
    <w:rPr>
      <w:i/>
      <w:iCs/>
      <w:color w:val="BF0000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06A3"/>
    <w:rPr>
      <w:i/>
      <w:iCs/>
      <w:color w:val="BF0000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06A3"/>
    <w:rPr>
      <w:b/>
      <w:bCs/>
      <w:smallCaps/>
      <w:color w:val="BF0000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76F0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76F077D"/>
  </w:style>
  <w:style w:type="paragraph" w:styleId="Fuzeile">
    <w:name w:val="footer"/>
    <w:basedOn w:val="Standard"/>
    <w:link w:val="FuzeileZchn"/>
    <w:uiPriority w:val="99"/>
    <w:unhideWhenUsed/>
    <w:rsid w:val="076F0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76F077D"/>
  </w:style>
  <w:style w:type="character" w:styleId="Hyperlink">
    <w:name w:val="Hyperlink"/>
    <w:basedOn w:val="Absatz-Standardschriftart"/>
    <w:uiPriority w:val="99"/>
    <w:unhideWhenUsed/>
    <w:rsid w:val="076F077D"/>
    <w:rPr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64AE"/>
    <w:rPr>
      <w:color w:val="605E5C"/>
      <w:shd w:val="clear" w:color="auto" w:fill="E1DFDD"/>
    </w:rPr>
  </w:style>
  <w:style w:type="paragraph" w:customStyle="1" w:styleId="SFKlein">
    <w:name w:val="SF Klein"/>
    <w:basedOn w:val="Standard"/>
    <w:link w:val="SFKleinZchn"/>
    <w:qFormat/>
    <w:rsid w:val="0013461F"/>
    <w:pPr>
      <w:spacing w:after="0" w:line="240" w:lineRule="exact"/>
    </w:pPr>
    <w:rPr>
      <w:rFonts w:ascii="Euclid Circular A" w:hAnsi="Euclid Circular A"/>
      <w:sz w:val="16"/>
      <w:szCs w:val="16"/>
      <w:lang w:val="de-CH"/>
    </w:rPr>
  </w:style>
  <w:style w:type="character" w:customStyle="1" w:styleId="SFKleinZchn">
    <w:name w:val="SF Klein Zchn"/>
    <w:basedOn w:val="Absatz-Standardschriftart"/>
    <w:link w:val="SFKlein"/>
    <w:rsid w:val="0013461F"/>
    <w:rPr>
      <w:rFonts w:ascii="Euclid Circular A" w:hAnsi="Euclid Circular A"/>
      <w:sz w:val="16"/>
      <w:szCs w:val="16"/>
      <w:lang w:val="de-CH"/>
    </w:rPr>
  </w:style>
  <w:style w:type="paragraph" w:customStyle="1" w:styleId="SFStandard">
    <w:name w:val="SF Standard"/>
    <w:basedOn w:val="Standard"/>
    <w:link w:val="SFStandardZchn"/>
    <w:qFormat/>
    <w:rsid w:val="002B1CBF"/>
    <w:pPr>
      <w:spacing w:after="0" w:line="280" w:lineRule="exact"/>
    </w:pPr>
    <w:rPr>
      <w:rFonts w:ascii="Euclid Circular A" w:hAnsi="Euclid Circular A"/>
      <w:sz w:val="20"/>
      <w:szCs w:val="20"/>
      <w:lang w:val="de-CH"/>
    </w:rPr>
  </w:style>
  <w:style w:type="character" w:customStyle="1" w:styleId="SFStandardZchn">
    <w:name w:val="SF Standard Zchn"/>
    <w:basedOn w:val="Absatz-Standardschriftart"/>
    <w:link w:val="SFStandard"/>
    <w:rsid w:val="002B1CBF"/>
    <w:rPr>
      <w:rFonts w:ascii="Euclid Circular A" w:hAnsi="Euclid Circular A"/>
      <w:sz w:val="20"/>
      <w:szCs w:val="20"/>
      <w:lang w:val="de-CH"/>
    </w:rPr>
  </w:style>
  <w:style w:type="paragraph" w:customStyle="1" w:styleId="SFAufzhlung">
    <w:name w:val="SF Aufzählung"/>
    <w:basedOn w:val="Listenabsatz"/>
    <w:link w:val="SFAufzhlungZchn"/>
    <w:qFormat/>
    <w:rsid w:val="002B1CBF"/>
    <w:pPr>
      <w:numPr>
        <w:numId w:val="1"/>
      </w:numPr>
      <w:spacing w:after="0" w:line="280" w:lineRule="exact"/>
      <w:ind w:left="284" w:hanging="284"/>
    </w:pPr>
    <w:rPr>
      <w:rFonts w:ascii="Euclid Circular A" w:hAnsi="Euclid Circular A"/>
      <w:sz w:val="20"/>
      <w:szCs w:val="20"/>
      <w:lang w:val="de-CH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2B1CBF"/>
  </w:style>
  <w:style w:type="character" w:customStyle="1" w:styleId="SFAufzhlungZchn">
    <w:name w:val="SF Aufzählung Zchn"/>
    <w:basedOn w:val="ListenabsatzZchn"/>
    <w:link w:val="SFAufzhlung"/>
    <w:rsid w:val="002B1CBF"/>
    <w:rPr>
      <w:rFonts w:ascii="Euclid Circular A" w:hAnsi="Euclid Circular A"/>
      <w:sz w:val="20"/>
      <w:szCs w:val="20"/>
      <w:lang w:val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380082"/>
    <w:rPr>
      <w:color w:val="5F5F5F" w:themeColor="followedHyperlink"/>
      <w:u w:val="single"/>
    </w:rPr>
  </w:style>
  <w:style w:type="character" w:customStyle="1" w:styleId="Heading1Char">
    <w:name w:val="Heading 1 Char"/>
    <w:basedOn w:val="Absatz-Standardschriftart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sid w:val="076F077D"/>
    <w:rPr>
      <w:rFonts w:eastAsiaTheme="majorEastAsia" w:cstheme="majorBidi"/>
      <w:color w:val="BF0000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sid w:val="076F077D"/>
    <w:rPr>
      <w:rFonts w:eastAsiaTheme="majorEastAsia" w:cstheme="majorBidi"/>
      <w:i/>
      <w:iCs/>
      <w:color w:val="BF0000" w:themeColor="accent1" w:themeShade="BF"/>
    </w:rPr>
  </w:style>
  <w:style w:type="character" w:customStyle="1" w:styleId="Heading5Char">
    <w:name w:val="Heading 5 Char"/>
    <w:basedOn w:val="Absatz-Standardschriftart"/>
    <w:uiPriority w:val="9"/>
    <w:rsid w:val="076F077D"/>
    <w:rPr>
      <w:rFonts w:eastAsiaTheme="majorEastAsia" w:cstheme="majorBidi"/>
      <w:color w:val="BF0000" w:themeColor="accent1" w:themeShade="BF"/>
    </w:rPr>
  </w:style>
  <w:style w:type="character" w:customStyle="1" w:styleId="Heading6Char">
    <w:name w:val="Heading 6 Char"/>
    <w:basedOn w:val="Absatz-Standardschriftart"/>
    <w:uiPriority w:val="9"/>
    <w:rsid w:val="076F077D"/>
    <w:rPr>
      <w:rFonts w:eastAsiaTheme="majorEastAsia" w:cstheme="majorBidi"/>
      <w:i/>
      <w:iCs/>
      <w:color w:val="595959" w:themeColor="text2" w:themeTint="A6"/>
    </w:rPr>
  </w:style>
  <w:style w:type="character" w:customStyle="1" w:styleId="Heading7Char">
    <w:name w:val="Heading 7 Char"/>
    <w:basedOn w:val="Absatz-Standardschriftart"/>
    <w:uiPriority w:val="9"/>
    <w:rsid w:val="076F077D"/>
    <w:rPr>
      <w:rFonts w:eastAsiaTheme="majorEastAsia" w:cstheme="majorBidi"/>
      <w:color w:val="595959" w:themeColor="text2" w:themeTint="A6"/>
    </w:rPr>
  </w:style>
  <w:style w:type="character" w:customStyle="1" w:styleId="Heading8Char">
    <w:name w:val="Heading 8 Char"/>
    <w:basedOn w:val="Absatz-Standardschriftart"/>
    <w:uiPriority w:val="9"/>
    <w:rsid w:val="076F077D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Absatz-Standardschriftart"/>
    <w:uiPriority w:val="9"/>
    <w:rsid w:val="076F077D"/>
    <w:rPr>
      <w:rFonts w:eastAsiaTheme="majorEastAsia" w:cstheme="majorBidi"/>
      <w:color w:val="272727"/>
    </w:rPr>
  </w:style>
  <w:style w:type="character" w:customStyle="1" w:styleId="TitleChar">
    <w:name w:val="Title Char"/>
    <w:basedOn w:val="Absatz-Standardschriftart"/>
    <w:uiPriority w:val="10"/>
    <w:rsid w:val="076F077D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character" w:customStyle="1" w:styleId="IntenseQuoteChar">
    <w:name w:val="Intense Quote Char"/>
    <w:basedOn w:val="Absatz-Standardschriftart"/>
    <w:uiPriority w:val="30"/>
    <w:rsid w:val="076F077D"/>
    <w:rPr>
      <w:i/>
      <w:iCs/>
      <w:color w:val="BF0000" w:themeColor="accent1" w:themeShade="BF"/>
    </w:rPr>
  </w:style>
  <w:style w:type="table" w:styleId="Tabellenraster">
    <w:name w:val="Table Grid"/>
    <w:basedOn w:val="NormaleTabelle"/>
    <w:rsid w:val="00C646B1"/>
    <w:rPr>
      <w:rFonts w:ascii="Calibri" w:eastAsia="Calibri" w:hAnsi="Calibri" w:cs="Calibri"/>
      <w:kern w:val="0"/>
      <w:lang w:val="en-US"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swiss-fencing.ch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AlessioPietra\Swiss%20Fencing\Swiss%20Fencing%20-%20Dokumente\05_Kommunikation\3_Vorlagen\1_Kommunikation%20nach%20aussen\Vorlage%20Dokumente\Vorlage%20Dokument%20Hochformat.dotx" TargetMode="External"/></Relationships>
</file>

<file path=word/theme/theme1.xml><?xml version="1.0" encoding="utf-8"?>
<a:theme xmlns:a="http://schemas.openxmlformats.org/drawingml/2006/main" name="Larissa">
  <a:themeElements>
    <a:clrScheme name="SWISS FENCING FARB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0000"/>
      </a:accent1>
      <a:accent2>
        <a:srgbClr val="EBEBEB"/>
      </a:accent2>
      <a:accent3>
        <a:srgbClr val="D7D7D7"/>
      </a:accent3>
      <a:accent4>
        <a:srgbClr val="C3C3C3"/>
      </a:accent4>
      <a:accent5>
        <a:srgbClr val="AFAFAF"/>
      </a:accent5>
      <a:accent6>
        <a:srgbClr val="9B9B9B"/>
      </a:accent6>
      <a:hlink>
        <a:srgbClr val="878787"/>
      </a:hlink>
      <a:folHlink>
        <a:srgbClr val="5F5F5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D33AF7B246644D891DF01C50539727" ma:contentTypeVersion="11" ma:contentTypeDescription="Ein neues Dokument erstellen." ma:contentTypeScope="" ma:versionID="000bfe1cf330850cf2a4b9002012c626">
  <xsd:schema xmlns:xsd="http://www.w3.org/2001/XMLSchema" xmlns:xs="http://www.w3.org/2001/XMLSchema" xmlns:p="http://schemas.microsoft.com/office/2006/metadata/properties" xmlns:ns2="ee156b22-eb81-499d-8cde-c212b1aebd37" xmlns:ns3="4f426b2b-a506-4e28-a196-883bf43f1bd1" targetNamespace="http://schemas.microsoft.com/office/2006/metadata/properties" ma:root="true" ma:fieldsID="d8af70216b59f8cedac9a7b7cca27eba" ns2:_="" ns3:_="">
    <xsd:import namespace="ee156b22-eb81-499d-8cde-c212b1aebd37"/>
    <xsd:import namespace="4f426b2b-a506-4e28-a196-883bf43f1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56b22-eb81-499d-8cde-c212b1aeb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d515a38-8332-49d1-be5b-3e0aeb802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26b2b-a506-4e28-a196-883bf43f1b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e5e434-2d8c-4c7c-9a20-7ac8e0fd8f2c}" ma:internalName="TaxCatchAll" ma:showField="CatchAllData" ma:web="4f426b2b-a506-4e28-a196-883bf43f1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426b2b-a506-4e28-a196-883bf43f1bd1" xsi:nil="true"/>
    <lcf76f155ced4ddcb4097134ff3c332f xmlns="ee156b22-eb81-499d-8cde-c212b1aebd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836C46-4C01-4A7C-A0FD-790C0F4E4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56b22-eb81-499d-8cde-c212b1aebd37"/>
    <ds:schemaRef ds:uri="4f426b2b-a506-4e28-a196-883bf43f1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16E977-03A6-4444-BE86-F414CAB69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C9D8E1-1004-4D37-BD8E-964EA5761F6D}">
  <ds:schemaRefs>
    <ds:schemaRef ds:uri="http://schemas.microsoft.com/office/2006/metadata/properties"/>
    <ds:schemaRef ds:uri="http://schemas.microsoft.com/office/infopath/2007/PartnerControls"/>
    <ds:schemaRef ds:uri="4f426b2b-a506-4e28-a196-883bf43f1bd1"/>
    <ds:schemaRef ds:uri="ee156b22-eb81-499d-8cde-c212b1aebd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Dokument Hochformat</Template>
  <TotalTime>0</TotalTime>
  <Pages>2</Pages>
  <Words>170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Manifestation d’intérêt Coupe du monde junior</dc:title>
  <dc:subject/>
  <dc:creator>Alessio Pietra</dc:creator>
  <cp:keywords/>
  <dc:description/>
  <cp:lastModifiedBy>Alessio Pietra</cp:lastModifiedBy>
  <cp:revision>1</cp:revision>
  <dcterms:created xsi:type="dcterms:W3CDTF">2026-10-16T07:34:00Z</dcterms:created>
  <dcterms:modified xsi:type="dcterms:W3CDTF">2026-10-16T07:39:00Z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0x0101002DD33AF7B246644D891DF01C50539727</vt:lpwstr>
  </property>
  <property fmtid="{D5CDD505-2E9C-101B-9397-08002B2CF9AE}" pid="3" name="MediaServiceImageTags">
    <vt:lpwstr/>
  </property>
</Properties>
</file>